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8A8" w:rsidRDefault="00861BA7" w:rsidP="008C180E">
      <w:pPr>
        <w:pStyle w:val="titlep"/>
        <w:spacing w:before="0" w:after="120"/>
      </w:pPr>
      <w:bookmarkStart w:id="0" w:name="frm_W2142874704"/>
      <w:bookmarkStart w:id="1" w:name="Заг_Прил_1"/>
      <w:bookmarkStart w:id="2" w:name="Заг_Прил_Утв_1"/>
      <w:bookmarkEnd w:id="0"/>
      <w:r>
        <w:t>Типовой д</w:t>
      </w:r>
      <w:r w:rsidR="00B77DCA">
        <w:t>оговор</w:t>
      </w:r>
      <w:r w:rsidR="00A51B27">
        <w:t xml:space="preserve"> № ____________</w:t>
      </w:r>
      <w:r w:rsidR="00EA5112" w:rsidRPr="00EA5112">
        <w:rPr>
          <w:b w:val="0"/>
          <w:bCs w:val="0"/>
        </w:rPr>
        <w:br/>
      </w:r>
      <w:r w:rsidRPr="00861BA7">
        <w:t>о спортивной подготовке спортсмена-учащегося (учащегося)</w:t>
      </w:r>
    </w:p>
    <w:p w:rsidR="005A38A8" w:rsidRPr="005A38A8" w:rsidRDefault="005A38A8" w:rsidP="005A38A8">
      <w:pPr>
        <w:pStyle w:val="titlep"/>
        <w:spacing w:before="0" w:after="0"/>
        <w:jc w:val="both"/>
        <w:rPr>
          <w:b w:val="0"/>
        </w:rPr>
      </w:pPr>
      <w:r w:rsidRPr="005A38A8">
        <w:rPr>
          <w:b w:val="0"/>
        </w:rPr>
        <w:t>___ ________________ 202__ г.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8C180E">
        <w:rPr>
          <w:b w:val="0"/>
        </w:rPr>
        <w:tab/>
      </w:r>
      <w:r>
        <w:rPr>
          <w:b w:val="0"/>
        </w:rPr>
        <w:t>г. Минск</w:t>
      </w:r>
    </w:p>
    <w:p w:rsidR="005A38A8" w:rsidRPr="005A38A8" w:rsidRDefault="005A38A8" w:rsidP="00064B80">
      <w:pPr>
        <w:pStyle w:val="titlep"/>
        <w:spacing w:before="0" w:after="0"/>
        <w:jc w:val="both"/>
        <w:rPr>
          <w:b w:val="0"/>
        </w:rPr>
      </w:pPr>
    </w:p>
    <w:p w:rsidR="005A38A8" w:rsidRDefault="005A38A8" w:rsidP="00064B80">
      <w:pPr>
        <w:pStyle w:val="titlep"/>
        <w:spacing w:before="0" w:after="0"/>
        <w:ind w:right="57" w:firstLine="567"/>
        <w:jc w:val="both"/>
        <w:rPr>
          <w:b w:val="0"/>
        </w:rPr>
      </w:pPr>
      <w:r>
        <w:rPr>
          <w:b w:val="0"/>
        </w:rPr>
        <w:t>Учреждение «Республиканский центр олимпийского резерва по гандб</w:t>
      </w:r>
      <w:r w:rsidR="00A8037B">
        <w:rPr>
          <w:b w:val="0"/>
        </w:rPr>
        <w:t>олу» (далее — «Организация»),</w:t>
      </w:r>
      <w:r w:rsidR="0074322E">
        <w:rPr>
          <w:b w:val="0"/>
        </w:rPr>
        <w:t xml:space="preserve"> </w:t>
      </w:r>
      <w:r>
        <w:rPr>
          <w:b w:val="0"/>
        </w:rPr>
        <w:t xml:space="preserve">в  </w:t>
      </w:r>
      <w:r w:rsidR="00A51B27">
        <w:rPr>
          <w:b w:val="0"/>
        </w:rPr>
        <w:t xml:space="preserve"> </w:t>
      </w:r>
      <w:r>
        <w:rPr>
          <w:b w:val="0"/>
        </w:rPr>
        <w:t xml:space="preserve">лице  </w:t>
      </w:r>
      <w:r w:rsidR="0074322E">
        <w:rPr>
          <w:b w:val="0"/>
        </w:rPr>
        <w:t xml:space="preserve"> </w:t>
      </w:r>
      <w:r w:rsidR="00804A2A">
        <w:rPr>
          <w:b w:val="0"/>
        </w:rPr>
        <w:t>директора Минкина</w:t>
      </w:r>
      <w:r>
        <w:rPr>
          <w:b w:val="0"/>
        </w:rPr>
        <w:t xml:space="preserve"> М.А.,  </w:t>
      </w:r>
      <w:r w:rsidR="0074322E">
        <w:rPr>
          <w:b w:val="0"/>
        </w:rPr>
        <w:t xml:space="preserve"> </w:t>
      </w:r>
      <w:r>
        <w:rPr>
          <w:b w:val="0"/>
        </w:rPr>
        <w:t xml:space="preserve">действующего  </w:t>
      </w:r>
      <w:r w:rsidR="00A51B27">
        <w:rPr>
          <w:b w:val="0"/>
        </w:rPr>
        <w:t xml:space="preserve"> </w:t>
      </w:r>
      <w:r w:rsidR="00804A2A">
        <w:rPr>
          <w:b w:val="0"/>
        </w:rPr>
        <w:t>на основании</w:t>
      </w:r>
      <w:r>
        <w:rPr>
          <w:b w:val="0"/>
        </w:rPr>
        <w:t xml:space="preserve">  </w:t>
      </w:r>
      <w:r w:rsidR="00A51B27">
        <w:rPr>
          <w:b w:val="0"/>
        </w:rPr>
        <w:t xml:space="preserve"> </w:t>
      </w:r>
      <w:r w:rsidR="00804A2A">
        <w:rPr>
          <w:b w:val="0"/>
        </w:rPr>
        <w:t>Устава, и</w:t>
      </w:r>
      <w:r>
        <w:rPr>
          <w:b w:val="0"/>
        </w:rPr>
        <w:t xml:space="preserve"> </w:t>
      </w:r>
    </w:p>
    <w:p w:rsidR="005A38A8" w:rsidRPr="005A38A8" w:rsidRDefault="0020036F" w:rsidP="00064B80">
      <w:pPr>
        <w:pStyle w:val="titlep"/>
        <w:spacing w:before="60" w:after="0"/>
        <w:jc w:val="both"/>
        <w:rPr>
          <w:b w:val="0"/>
        </w:rPr>
      </w:pPr>
      <w:r>
        <w:rPr>
          <w:b w:val="0"/>
        </w:rPr>
        <w:t>г</w:t>
      </w:r>
      <w:r w:rsidR="005A38A8">
        <w:rPr>
          <w:b w:val="0"/>
        </w:rPr>
        <w:t>раждан</w:t>
      </w:r>
      <w:r>
        <w:rPr>
          <w:b w:val="0"/>
        </w:rPr>
        <w:t>___</w:t>
      </w:r>
      <w:r w:rsidR="005A38A8">
        <w:rPr>
          <w:b w:val="0"/>
        </w:rPr>
        <w:t xml:space="preserve"> ___________________________________________________________________________</w:t>
      </w:r>
    </w:p>
    <w:p w:rsidR="005A38A8" w:rsidRPr="005A38A8" w:rsidRDefault="005A38A8" w:rsidP="00064B80">
      <w:pPr>
        <w:pStyle w:val="titlep"/>
        <w:spacing w:before="0" w:after="0"/>
        <w:jc w:val="both"/>
        <w:rPr>
          <w:b w:val="0"/>
        </w:rPr>
      </w:pPr>
      <w:r w:rsidRPr="005A38A8">
        <w:rPr>
          <w:b w:val="0"/>
        </w:rPr>
        <w:t>(далее — «Спортсмен-учащийся»</w:t>
      </w:r>
      <w:r w:rsidR="0020036F">
        <w:rPr>
          <w:b w:val="0"/>
        </w:rPr>
        <w:t>, «законный представитель Спортсмена-учащегося»</w:t>
      </w:r>
      <w:r w:rsidRPr="005A38A8">
        <w:rPr>
          <w:b w:val="0"/>
        </w:rPr>
        <w:t>), заключили настоящий договор о нижеследующем</w:t>
      </w:r>
      <w:r>
        <w:rPr>
          <w:b w:val="0"/>
        </w:rPr>
        <w:t>:</w:t>
      </w:r>
    </w:p>
    <w:bookmarkEnd w:id="1"/>
    <w:p w:rsidR="00B77DCA" w:rsidRDefault="00AB5E6E" w:rsidP="00064B80">
      <w:pPr>
        <w:spacing w:before="180" w:after="6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AB5E6E">
        <w:rPr>
          <w:rFonts w:ascii="Times New Roman" w:hAnsi="Times New Roman"/>
          <w:sz w:val="26"/>
          <w:szCs w:val="26"/>
          <w:lang w:eastAsia="ru-RU"/>
        </w:rPr>
        <w:t>Предмет договора</w:t>
      </w:r>
    </w:p>
    <w:p w:rsidR="00311663" w:rsidRDefault="00311663" w:rsidP="00064B8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11663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 </w:t>
      </w:r>
      <w:r w:rsidR="00804A2A" w:rsidRPr="00311663">
        <w:rPr>
          <w:rFonts w:ascii="Times New Roman" w:hAnsi="Times New Roman"/>
          <w:sz w:val="24"/>
          <w:szCs w:val="24"/>
        </w:rPr>
        <w:t xml:space="preserve">Организация </w:t>
      </w:r>
      <w:r w:rsidR="00804A2A">
        <w:rPr>
          <w:rFonts w:ascii="Times New Roman" w:hAnsi="Times New Roman"/>
          <w:sz w:val="24"/>
          <w:szCs w:val="24"/>
        </w:rPr>
        <w:t>осуществляет</w:t>
      </w:r>
      <w:r w:rsidR="00804A2A" w:rsidRPr="00311663">
        <w:rPr>
          <w:rFonts w:ascii="Times New Roman" w:hAnsi="Times New Roman"/>
          <w:sz w:val="24"/>
          <w:szCs w:val="24"/>
        </w:rPr>
        <w:t xml:space="preserve"> </w:t>
      </w:r>
      <w:r w:rsidR="00804A2A">
        <w:rPr>
          <w:rFonts w:ascii="Times New Roman" w:hAnsi="Times New Roman"/>
          <w:sz w:val="24"/>
          <w:szCs w:val="24"/>
        </w:rPr>
        <w:t>в</w:t>
      </w:r>
      <w:r w:rsidR="00804A2A" w:rsidRPr="00311663">
        <w:rPr>
          <w:rFonts w:ascii="Times New Roman" w:hAnsi="Times New Roman"/>
          <w:sz w:val="24"/>
          <w:szCs w:val="24"/>
        </w:rPr>
        <w:t xml:space="preserve"> </w:t>
      </w:r>
      <w:r w:rsidR="00804A2A">
        <w:rPr>
          <w:rFonts w:ascii="Times New Roman" w:hAnsi="Times New Roman"/>
          <w:sz w:val="24"/>
          <w:szCs w:val="24"/>
        </w:rPr>
        <w:t>соответствии</w:t>
      </w:r>
      <w:r w:rsidRPr="00311663">
        <w:rPr>
          <w:rFonts w:ascii="Times New Roman" w:hAnsi="Times New Roman"/>
          <w:sz w:val="24"/>
          <w:szCs w:val="24"/>
        </w:rPr>
        <w:t xml:space="preserve"> с законодательством </w:t>
      </w:r>
      <w:r w:rsidR="00804A2A" w:rsidRPr="00311663">
        <w:rPr>
          <w:rFonts w:ascii="Times New Roman" w:hAnsi="Times New Roman"/>
          <w:sz w:val="24"/>
          <w:szCs w:val="24"/>
        </w:rPr>
        <w:t xml:space="preserve">комплексный, </w:t>
      </w:r>
      <w:proofErr w:type="spellStart"/>
      <w:r w:rsidR="00804A2A">
        <w:rPr>
          <w:rFonts w:ascii="Times New Roman" w:hAnsi="Times New Roman"/>
          <w:sz w:val="24"/>
          <w:szCs w:val="24"/>
        </w:rPr>
        <w:t>планируе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311663" w:rsidRDefault="00311663" w:rsidP="00064B80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11663">
        <w:rPr>
          <w:rFonts w:ascii="Times New Roman" w:hAnsi="Times New Roman"/>
          <w:sz w:val="24"/>
          <w:szCs w:val="24"/>
        </w:rPr>
        <w:t>мый</w:t>
      </w:r>
      <w:proofErr w:type="spellEnd"/>
      <w:r w:rsidRPr="00311663">
        <w:rPr>
          <w:rFonts w:ascii="Times New Roman" w:hAnsi="Times New Roman"/>
          <w:sz w:val="24"/>
          <w:szCs w:val="24"/>
        </w:rPr>
        <w:t xml:space="preserve"> процесс подготовки Спортсмена-учащегося</w:t>
      </w:r>
      <w:r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311663" w:rsidRDefault="00311663" w:rsidP="00064B80">
      <w:pPr>
        <w:pStyle w:val="underpoint"/>
        <w:spacing w:line="216" w:lineRule="auto"/>
        <w:ind w:right="-102" w:firstLine="709"/>
      </w:pPr>
      <w:r w:rsidRPr="00A42941">
        <w:rPr>
          <w:i/>
          <w:sz w:val="20"/>
          <w:szCs w:val="20"/>
        </w:rPr>
        <w:t>(фамилия, собственное имя,</w:t>
      </w:r>
    </w:p>
    <w:p w:rsidR="00311663" w:rsidRDefault="00311663" w:rsidP="00064B80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 по _</w:t>
      </w:r>
      <w:r>
        <w:rPr>
          <w:rFonts w:ascii="Times New Roman" w:hAnsi="Times New Roman"/>
          <w:sz w:val="24"/>
          <w:szCs w:val="24"/>
          <w:lang w:eastAsia="ru-RU"/>
        </w:rPr>
        <w:t>гандболу</w:t>
      </w:r>
      <w:r>
        <w:rPr>
          <w:rFonts w:ascii="Times New Roman" w:hAnsi="Times New Roman"/>
          <w:sz w:val="24"/>
          <w:szCs w:val="24"/>
        </w:rPr>
        <w:t>_,</w:t>
      </w:r>
    </w:p>
    <w:p w:rsidR="00311663" w:rsidRDefault="001915F3" w:rsidP="00064B80">
      <w:pPr>
        <w:spacing w:after="0" w:line="216" w:lineRule="auto"/>
        <w:ind w:right="-1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ab/>
      </w:r>
      <w:r w:rsidR="00311663" w:rsidRPr="00A42941">
        <w:rPr>
          <w:rFonts w:ascii="Times New Roman" w:hAnsi="Times New Roman"/>
          <w:i/>
          <w:sz w:val="20"/>
          <w:szCs w:val="20"/>
        </w:rPr>
        <w:t>отчество (если таковое имеется)</w:t>
      </w:r>
      <w:r w:rsidR="00311663" w:rsidRPr="00311663">
        <w:rPr>
          <w:rFonts w:ascii="Times New Roman" w:hAnsi="Times New Roman"/>
          <w:i/>
          <w:sz w:val="20"/>
          <w:szCs w:val="20"/>
        </w:rPr>
        <w:t xml:space="preserve"> </w:t>
      </w:r>
      <w:r w:rsidR="00311663">
        <w:rPr>
          <w:rFonts w:ascii="Times New Roman" w:hAnsi="Times New Roman"/>
          <w:i/>
          <w:sz w:val="20"/>
          <w:szCs w:val="20"/>
        </w:rPr>
        <w:tab/>
      </w:r>
      <w:r w:rsidR="00311663">
        <w:rPr>
          <w:rFonts w:ascii="Times New Roman" w:hAnsi="Times New Roman"/>
          <w:i/>
          <w:sz w:val="20"/>
          <w:szCs w:val="20"/>
        </w:rPr>
        <w:tab/>
      </w:r>
      <w:r w:rsidR="00311663">
        <w:rPr>
          <w:rFonts w:ascii="Times New Roman" w:hAnsi="Times New Roman"/>
          <w:i/>
          <w:sz w:val="20"/>
          <w:szCs w:val="20"/>
        </w:rPr>
        <w:tab/>
      </w:r>
      <w:r w:rsidR="00311663">
        <w:rPr>
          <w:rFonts w:ascii="Times New Roman" w:hAnsi="Times New Roman"/>
          <w:i/>
          <w:sz w:val="20"/>
          <w:szCs w:val="20"/>
        </w:rPr>
        <w:tab/>
      </w:r>
      <w:r w:rsidR="00311663">
        <w:rPr>
          <w:rFonts w:ascii="Times New Roman" w:hAnsi="Times New Roman"/>
          <w:i/>
          <w:sz w:val="20"/>
          <w:szCs w:val="20"/>
        </w:rPr>
        <w:tab/>
        <w:t xml:space="preserve">         </w:t>
      </w:r>
      <w:proofErr w:type="gramStart"/>
      <w:r w:rsidR="00311663">
        <w:rPr>
          <w:rFonts w:ascii="Times New Roman" w:hAnsi="Times New Roman"/>
          <w:i/>
          <w:sz w:val="20"/>
          <w:szCs w:val="20"/>
        </w:rPr>
        <w:t xml:space="preserve">   </w:t>
      </w:r>
      <w:r w:rsidR="00311663" w:rsidRPr="00A42941">
        <w:rPr>
          <w:rFonts w:ascii="Times New Roman" w:hAnsi="Times New Roman"/>
          <w:i/>
          <w:sz w:val="20"/>
          <w:szCs w:val="20"/>
        </w:rPr>
        <w:t>(</w:t>
      </w:r>
      <w:proofErr w:type="gramEnd"/>
      <w:r w:rsidR="00311663" w:rsidRPr="00A42941">
        <w:rPr>
          <w:rFonts w:ascii="Times New Roman" w:hAnsi="Times New Roman"/>
          <w:i/>
          <w:sz w:val="20"/>
          <w:szCs w:val="20"/>
        </w:rPr>
        <w:t>вид спорта)</w:t>
      </w:r>
    </w:p>
    <w:p w:rsidR="00311663" w:rsidRDefault="00311663" w:rsidP="00064B80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858A6">
        <w:rPr>
          <w:rFonts w:ascii="Times New Roman" w:hAnsi="Times New Roman"/>
          <w:sz w:val="24"/>
          <w:szCs w:val="24"/>
          <w:lang w:eastAsia="ru-RU"/>
        </w:rPr>
        <w:t xml:space="preserve">направленный 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14213B" w:rsidRPr="005858A6">
        <w:rPr>
          <w:rFonts w:ascii="Times New Roman" w:hAnsi="Times New Roman"/>
          <w:sz w:val="24"/>
          <w:szCs w:val="24"/>
          <w:lang w:eastAsia="ru-RU"/>
        </w:rPr>
        <w:t xml:space="preserve">совершенствование </w:t>
      </w:r>
      <w:r w:rsidR="0014213B">
        <w:rPr>
          <w:rFonts w:ascii="Times New Roman" w:hAnsi="Times New Roman"/>
          <w:sz w:val="24"/>
          <w:szCs w:val="24"/>
          <w:lang w:eastAsia="ru-RU"/>
        </w:rPr>
        <w:t>его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14213B" w:rsidRPr="005858A6">
        <w:rPr>
          <w:rFonts w:ascii="Times New Roman" w:hAnsi="Times New Roman"/>
          <w:sz w:val="24"/>
          <w:szCs w:val="24"/>
          <w:lang w:eastAsia="ru-RU"/>
        </w:rPr>
        <w:t xml:space="preserve">спортивного </w:t>
      </w:r>
      <w:r w:rsidR="0014213B">
        <w:rPr>
          <w:rFonts w:ascii="Times New Roman" w:hAnsi="Times New Roman"/>
          <w:sz w:val="24"/>
          <w:szCs w:val="24"/>
          <w:lang w:eastAsia="ru-RU"/>
        </w:rPr>
        <w:t>мастерства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и 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14213B" w:rsidRPr="005858A6">
        <w:rPr>
          <w:rFonts w:ascii="Times New Roman" w:hAnsi="Times New Roman"/>
          <w:sz w:val="24"/>
          <w:szCs w:val="24"/>
          <w:lang w:eastAsia="ru-RU"/>
        </w:rPr>
        <w:t xml:space="preserve">достижение </w:t>
      </w:r>
      <w:r w:rsidR="0014213B">
        <w:rPr>
          <w:rFonts w:ascii="Times New Roman" w:hAnsi="Times New Roman"/>
          <w:sz w:val="24"/>
          <w:szCs w:val="24"/>
          <w:lang w:eastAsia="ru-RU"/>
        </w:rPr>
        <w:t>спортивных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4213B" w:rsidRPr="005858A6">
        <w:rPr>
          <w:rFonts w:ascii="Times New Roman" w:hAnsi="Times New Roman"/>
          <w:sz w:val="24"/>
          <w:szCs w:val="24"/>
          <w:lang w:eastAsia="ru-RU"/>
        </w:rPr>
        <w:t xml:space="preserve">результатов, </w:t>
      </w:r>
      <w:r w:rsidR="0014213B">
        <w:rPr>
          <w:rFonts w:ascii="Times New Roman" w:hAnsi="Times New Roman"/>
          <w:sz w:val="24"/>
          <w:szCs w:val="24"/>
          <w:lang w:eastAsia="ru-RU"/>
        </w:rPr>
        <w:t>а</w:t>
      </w:r>
      <w:r w:rsidR="0014213B" w:rsidRPr="005858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4213B">
        <w:rPr>
          <w:rFonts w:ascii="Times New Roman" w:hAnsi="Times New Roman"/>
          <w:sz w:val="24"/>
          <w:szCs w:val="24"/>
          <w:lang w:eastAsia="ru-RU"/>
        </w:rPr>
        <w:t>Спортсмен</w:t>
      </w:r>
      <w:r w:rsidRPr="005858A6">
        <w:rPr>
          <w:rFonts w:ascii="Times New Roman" w:hAnsi="Times New Roman"/>
          <w:sz w:val="24"/>
          <w:szCs w:val="24"/>
          <w:lang w:eastAsia="ru-RU"/>
        </w:rPr>
        <w:t>-</w:t>
      </w:r>
      <w:r w:rsidR="00804A2A" w:rsidRPr="005858A6">
        <w:rPr>
          <w:rFonts w:ascii="Times New Roman" w:hAnsi="Times New Roman"/>
          <w:sz w:val="24"/>
          <w:szCs w:val="24"/>
          <w:lang w:eastAsia="ru-RU"/>
        </w:rPr>
        <w:t xml:space="preserve">учащийся </w:t>
      </w:r>
      <w:r w:rsidR="00804A2A">
        <w:rPr>
          <w:rFonts w:ascii="Times New Roman" w:hAnsi="Times New Roman"/>
          <w:sz w:val="24"/>
          <w:szCs w:val="24"/>
          <w:lang w:eastAsia="ru-RU"/>
        </w:rPr>
        <w:t>проходит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 указанную спортивную </w:t>
      </w:r>
      <w:r w:rsidR="00804A2A" w:rsidRPr="005858A6">
        <w:rPr>
          <w:rFonts w:ascii="Times New Roman" w:hAnsi="Times New Roman"/>
          <w:sz w:val="24"/>
          <w:szCs w:val="24"/>
          <w:lang w:eastAsia="ru-RU"/>
        </w:rPr>
        <w:t xml:space="preserve">подготовку </w:t>
      </w:r>
      <w:r w:rsidR="00804A2A">
        <w:rPr>
          <w:rFonts w:ascii="Times New Roman" w:hAnsi="Times New Roman"/>
          <w:sz w:val="24"/>
          <w:szCs w:val="24"/>
          <w:lang w:eastAsia="ru-RU"/>
        </w:rPr>
        <w:t>с</w:t>
      </w:r>
      <w:r w:rsidRPr="005858A6">
        <w:rPr>
          <w:rFonts w:ascii="Times New Roman" w:hAnsi="Times New Roman"/>
          <w:sz w:val="24"/>
          <w:szCs w:val="24"/>
          <w:lang w:eastAsia="ru-RU"/>
        </w:rPr>
        <w:t xml:space="preserve"> соблюдением установленных законодательством требований.</w:t>
      </w:r>
    </w:p>
    <w:p w:rsidR="00AB5E6E" w:rsidRPr="00FB0689" w:rsidRDefault="00AB5E6E" w:rsidP="00064B80">
      <w:pPr>
        <w:pStyle w:val="newncpi0"/>
        <w:spacing w:before="180" w:after="60"/>
        <w:rPr>
          <w:sz w:val="26"/>
          <w:szCs w:val="26"/>
        </w:rPr>
      </w:pPr>
      <w:r w:rsidRPr="00FB0689">
        <w:rPr>
          <w:sz w:val="26"/>
          <w:szCs w:val="26"/>
        </w:rPr>
        <w:t>Права и обязанности сторон</w:t>
      </w:r>
    </w:p>
    <w:p w:rsidR="005858A6" w:rsidRDefault="005858A6" w:rsidP="00064B80">
      <w:pPr>
        <w:pStyle w:val="underpoint"/>
      </w:pPr>
      <w:r w:rsidRPr="005858A6">
        <w:t>2. Организация имеет право:</w:t>
      </w:r>
    </w:p>
    <w:p w:rsidR="005858A6" w:rsidRDefault="005858A6" w:rsidP="00064B80">
      <w:pPr>
        <w:pStyle w:val="underpoint"/>
      </w:pPr>
      <w:r w:rsidRPr="005858A6">
        <w:t>2.1. требовать от Спортсмена-учащегося выполнения условий настоящего договора и правил внутреннего распорядка Организации;</w:t>
      </w:r>
    </w:p>
    <w:p w:rsidR="005858A6" w:rsidRDefault="005858A6" w:rsidP="00064B80">
      <w:pPr>
        <w:pStyle w:val="underpoint"/>
      </w:pPr>
      <w:r w:rsidRPr="005858A6">
        <w:t>2.2. поощрять Спортсмена-учащегося или привлекать его к ответственности в соответствии с законодательством за несвоевременное выполнение или невыполнение без уважительных причин обязанностей по договору;</w:t>
      </w:r>
    </w:p>
    <w:p w:rsidR="005858A6" w:rsidRDefault="005858A6" w:rsidP="00064B80">
      <w:pPr>
        <w:pStyle w:val="underpoint"/>
      </w:pPr>
      <w:r w:rsidRPr="005858A6">
        <w:t>2.3. расторгать настоящий договор в порядке и на основаниях, установленных законодательством и настоящим договором;</w:t>
      </w:r>
    </w:p>
    <w:p w:rsidR="005858A6" w:rsidRDefault="005858A6" w:rsidP="00064B80">
      <w:pPr>
        <w:pStyle w:val="underpoint"/>
      </w:pPr>
      <w:r w:rsidRPr="005858A6">
        <w:t>2.4. обращаться в суд для защиты своих прав, свобод и законных интересов;</w:t>
      </w:r>
    </w:p>
    <w:p w:rsidR="005858A6" w:rsidRDefault="005858A6" w:rsidP="00064B80">
      <w:pPr>
        <w:pStyle w:val="underpoint"/>
      </w:pPr>
      <w:r w:rsidRPr="005858A6">
        <w:t>2.5. реализовывать иные права в соответствии с законодательством.</w:t>
      </w:r>
    </w:p>
    <w:p w:rsidR="005858A6" w:rsidRDefault="005858A6" w:rsidP="00064B80">
      <w:pPr>
        <w:pStyle w:val="underpoint"/>
      </w:pPr>
      <w:r w:rsidRPr="005858A6">
        <w:t>3. Организация обязуется:</w:t>
      </w:r>
    </w:p>
    <w:p w:rsidR="005858A6" w:rsidRDefault="005858A6" w:rsidP="00064B80">
      <w:pPr>
        <w:pStyle w:val="underpoint"/>
      </w:pPr>
      <w:r w:rsidRPr="005858A6">
        <w:t>3.1. обеспечивать осуществление физического воспитания Спортсмена-учащегося;</w:t>
      </w:r>
    </w:p>
    <w:p w:rsidR="005858A6" w:rsidRDefault="005858A6" w:rsidP="00064B80">
      <w:pPr>
        <w:pStyle w:val="underpoint"/>
      </w:pPr>
      <w:r w:rsidRPr="005858A6">
        <w:t>3.2. организовывать участие Спортсмена-учащегося в спортивных мероприятиях, в том числе под руководством тренера (тренеров);</w:t>
      </w:r>
    </w:p>
    <w:p w:rsidR="005858A6" w:rsidRDefault="005858A6" w:rsidP="00064B80">
      <w:pPr>
        <w:pStyle w:val="underpoint"/>
      </w:pPr>
      <w:r w:rsidRPr="005858A6">
        <w:t>3.3. осуществлять материально-техническое, медицинское, научно-методическое и (или) иное обеспечение подготовки Спортсмена-учащегося;</w:t>
      </w:r>
    </w:p>
    <w:p w:rsidR="005858A6" w:rsidRDefault="005858A6" w:rsidP="00064B80">
      <w:pPr>
        <w:pStyle w:val="underpoint"/>
      </w:pPr>
      <w:r w:rsidRPr="005858A6">
        <w:t>3.4. исполнять иные обязанности в соответствии с законодательством.</w:t>
      </w:r>
    </w:p>
    <w:p w:rsidR="005858A6" w:rsidRDefault="005858A6" w:rsidP="00064B80">
      <w:pPr>
        <w:pStyle w:val="underpoint"/>
      </w:pPr>
      <w:r w:rsidRPr="005858A6">
        <w:t>4. В соответствии с принятыми обязательствами Организация обеспечивает:</w:t>
      </w:r>
    </w:p>
    <w:p w:rsidR="005858A6" w:rsidRDefault="005858A6" w:rsidP="00064B80">
      <w:pPr>
        <w:pStyle w:val="underpoint"/>
      </w:pPr>
      <w:r w:rsidRPr="005858A6">
        <w:t>4.1. проведение спортивных мероприятий и участие Спортсмена-учащегося в этих мероприятиях, в том числе под руководством тренера (тренеров);</w:t>
      </w:r>
    </w:p>
    <w:p w:rsidR="005858A6" w:rsidRDefault="005858A6" w:rsidP="00064B80">
      <w:pPr>
        <w:pStyle w:val="underpoint"/>
      </w:pPr>
      <w:r w:rsidRPr="005858A6">
        <w:t>4.2. контроль за прохождением Спортсменом-учащимся спортивной подготовки;</w:t>
      </w:r>
    </w:p>
    <w:p w:rsidR="005858A6" w:rsidRDefault="005858A6" w:rsidP="00064B80">
      <w:pPr>
        <w:pStyle w:val="underpoint"/>
      </w:pPr>
      <w:r w:rsidRPr="005858A6">
        <w:t>4.3. ознакомление Спортсмена-учащегося под подпись с условиями договоров Организации с другими организациями, оказывающими финансовую помощь, рекламодателями, организаторами спортивных мероприятий в части, непосредственно связанной со спортивной подготовкой Спортсмена-учащегося;</w:t>
      </w:r>
    </w:p>
    <w:p w:rsidR="005858A6" w:rsidRDefault="005858A6" w:rsidP="00064B80">
      <w:pPr>
        <w:pStyle w:val="underpoint"/>
      </w:pPr>
      <w:r w:rsidRPr="005858A6">
        <w:t>4.4. предоставление Спортсмену-учащемуся, включенному в состав спортивной делегации, гарантий и компенсаций, предусмотренных законодательством;</w:t>
      </w:r>
    </w:p>
    <w:p w:rsidR="008C180E" w:rsidRDefault="005858A6" w:rsidP="00064B80">
      <w:pPr>
        <w:pStyle w:val="underpoint"/>
      </w:pPr>
      <w:r w:rsidRPr="005858A6">
        <w:t>4.5. здоровые и безопасные условия прохождения спортивной подготовки, принятие</w:t>
      </w:r>
      <w:r w:rsidR="008C180E">
        <w:t xml:space="preserve"> </w:t>
      </w:r>
      <w:r w:rsidRPr="005858A6">
        <w:t>необходимых мер по профилактике травматизма, профессиональных и других заболеваний Спортсмена-учащегося;</w:t>
      </w:r>
    </w:p>
    <w:p w:rsidR="005858A6" w:rsidRDefault="005858A6" w:rsidP="00064B80">
      <w:pPr>
        <w:pStyle w:val="underpoint"/>
      </w:pPr>
      <w:r w:rsidRPr="005858A6">
        <w:t>4.6. соблюдение законодательства в сфере физической культуры и спорта;</w:t>
      </w:r>
    </w:p>
    <w:p w:rsidR="005858A6" w:rsidRDefault="005858A6" w:rsidP="00A8037B">
      <w:pPr>
        <w:pStyle w:val="underpoint"/>
        <w:ind w:left="709" w:right="-567"/>
      </w:pPr>
      <w:r w:rsidRPr="005858A6">
        <w:lastRenderedPageBreak/>
        <w:t>4.7. отстранение Спортсмена-учащегося от прохождения спортивной подготовки в случаях, установленных законодательством;</w:t>
      </w:r>
    </w:p>
    <w:p w:rsidR="005858A6" w:rsidRDefault="005858A6" w:rsidP="00A8037B">
      <w:pPr>
        <w:pStyle w:val="underpoint"/>
        <w:ind w:left="709" w:right="-567"/>
      </w:pPr>
      <w:r w:rsidRPr="005858A6">
        <w:t>4.8. прохождение спортивной подготовки в соответствии с законодательством в сфере физической культуры и спорта;</w:t>
      </w:r>
    </w:p>
    <w:p w:rsidR="005858A6" w:rsidRDefault="005858A6" w:rsidP="00A8037B">
      <w:pPr>
        <w:pStyle w:val="underpoint"/>
        <w:ind w:left="709" w:right="-567"/>
      </w:pPr>
      <w:r w:rsidRPr="005858A6">
        <w:t>4.9. выполнение иных действий, предусмотренных законодательством, локальными правовыми актами Организации и настоящим договором.</w:t>
      </w:r>
    </w:p>
    <w:p w:rsidR="005858A6" w:rsidRDefault="005858A6" w:rsidP="00A8037B">
      <w:pPr>
        <w:pStyle w:val="underpoint"/>
        <w:ind w:left="709" w:right="-567"/>
      </w:pPr>
      <w:r w:rsidRPr="005858A6">
        <w:t>5. Спортсмен-учащийся имеет право на:</w:t>
      </w:r>
    </w:p>
    <w:p w:rsidR="005858A6" w:rsidRDefault="005858A6" w:rsidP="00A8037B">
      <w:pPr>
        <w:pStyle w:val="underpoint"/>
        <w:ind w:left="709" w:right="-567"/>
      </w:pPr>
      <w:r w:rsidRPr="005858A6">
        <w:t>5.1. участие в спортивных соревнованиях по виду спорта, по которому проходит спортивную подготовку, в порядке, установленном правилами спортивных соревнований по виду спорта и положениями о проведении (регламентами проведения) спортивных соревнований;</w:t>
      </w:r>
    </w:p>
    <w:p w:rsidR="005858A6" w:rsidRDefault="005858A6" w:rsidP="00A8037B">
      <w:pPr>
        <w:pStyle w:val="underpoint"/>
        <w:ind w:left="709" w:right="-567"/>
      </w:pPr>
      <w:r w:rsidRPr="005858A6">
        <w:t>5.2. обеспечение безопасности при проведении спортивных мероприятий;</w:t>
      </w:r>
    </w:p>
    <w:p w:rsidR="005858A6" w:rsidRDefault="005858A6" w:rsidP="00A8037B">
      <w:pPr>
        <w:pStyle w:val="underpoint"/>
        <w:ind w:left="709" w:right="-567"/>
      </w:pPr>
      <w:r w:rsidRPr="005858A6">
        <w:t>5.3. присвоение спортивных званий и спортивных разрядов при выполнении норм и требований, установленных Единой спортивной классификацией Республики Беларусь;</w:t>
      </w:r>
    </w:p>
    <w:p w:rsidR="005858A6" w:rsidRDefault="005858A6" w:rsidP="00A8037B">
      <w:pPr>
        <w:pStyle w:val="underpoint"/>
        <w:ind w:left="709" w:right="-567"/>
      </w:pPr>
      <w:r w:rsidRPr="005858A6">
        <w:t>5.4. вознаграждение за достижение высоких спортивных результатов в соответствии с законодательством;</w:t>
      </w:r>
    </w:p>
    <w:p w:rsidR="005858A6" w:rsidRDefault="005858A6" w:rsidP="00A8037B">
      <w:pPr>
        <w:pStyle w:val="underpoint"/>
        <w:ind w:left="709" w:right="-567"/>
      </w:pPr>
      <w:r w:rsidRPr="005858A6">
        <w:t>5.5. исключен;</w:t>
      </w:r>
    </w:p>
    <w:p w:rsidR="005858A6" w:rsidRDefault="005858A6" w:rsidP="00A8037B">
      <w:pPr>
        <w:pStyle w:val="underpoint"/>
        <w:ind w:left="709" w:right="-567"/>
      </w:pPr>
      <w:r w:rsidRPr="005858A6">
        <w:t>5.6. прохождение спортивной подготовки в соответствии с законодательством в сфере физической культуры и спорта;</w:t>
      </w:r>
    </w:p>
    <w:p w:rsidR="005858A6" w:rsidRDefault="005858A6" w:rsidP="00A8037B">
      <w:pPr>
        <w:pStyle w:val="underpoint"/>
        <w:ind w:left="709" w:right="-567"/>
      </w:pPr>
      <w:r w:rsidRPr="005858A6">
        <w:t>5.7. уважение личного достоинства;</w:t>
      </w:r>
    </w:p>
    <w:p w:rsidR="005858A6" w:rsidRDefault="005858A6" w:rsidP="00A8037B">
      <w:pPr>
        <w:pStyle w:val="underpoint"/>
        <w:ind w:left="709" w:right="-567"/>
      </w:pPr>
      <w:r w:rsidRPr="005858A6">
        <w:t>5.8. судебную защиту прав, свобод и законных интересов;</w:t>
      </w:r>
    </w:p>
    <w:p w:rsidR="005858A6" w:rsidRDefault="005858A6" w:rsidP="00A8037B">
      <w:pPr>
        <w:pStyle w:val="underpoint"/>
        <w:ind w:left="709" w:right="-567"/>
      </w:pPr>
      <w:r w:rsidRPr="005858A6">
        <w:t>5.9. осуществление иных прав в соответствии с законодательными актами.</w:t>
      </w:r>
    </w:p>
    <w:p w:rsidR="005858A6" w:rsidRDefault="005858A6" w:rsidP="00A8037B">
      <w:pPr>
        <w:pStyle w:val="underpoint"/>
        <w:ind w:left="709" w:right="-567"/>
      </w:pPr>
      <w:r w:rsidRPr="005858A6">
        <w:t>6. Спортсмен-учащийся обязан:</w:t>
      </w:r>
    </w:p>
    <w:p w:rsidR="005858A6" w:rsidRDefault="005858A6" w:rsidP="00A8037B">
      <w:pPr>
        <w:pStyle w:val="underpoint"/>
        <w:ind w:left="709" w:right="-567"/>
      </w:pPr>
      <w:r w:rsidRPr="005858A6">
        <w:t>6.1. соблюдать законодательство в сфере физической культуры и спорта, в том числе Правила безопасности проведения занятий физической культурой и спортом;</w:t>
      </w:r>
    </w:p>
    <w:p w:rsidR="005858A6" w:rsidRDefault="005858A6" w:rsidP="00A8037B">
      <w:pPr>
        <w:pStyle w:val="underpoint"/>
        <w:ind w:left="709" w:right="-567"/>
      </w:pPr>
      <w:r w:rsidRPr="005858A6">
        <w:t>6.2. соблюдать требования Антидопинговых правил Республики Беларусь, в том числе предоставлять информацию о своем местонахождении, состоянии здоровья, осуществлять сдачу биологического материала (крови, мочи), оказывать содействие в проведении расследования возможных нарушений Антидопинговых правил Республики Беларусь, нарушений условий спортивной дисквалификации за допинг в спорте;</w:t>
      </w:r>
    </w:p>
    <w:p w:rsidR="005858A6" w:rsidRDefault="005858A6" w:rsidP="00A8037B">
      <w:pPr>
        <w:pStyle w:val="underpoint"/>
        <w:ind w:left="709" w:right="-567"/>
      </w:pPr>
      <w:r w:rsidRPr="005858A6">
        <w:t>6.3. принимать участие в спортивных мероприятиях в соответствии с календарными планами проведения спортивных мероприятий;</w:t>
      </w:r>
    </w:p>
    <w:p w:rsidR="005858A6" w:rsidRDefault="005858A6" w:rsidP="00A8037B">
      <w:pPr>
        <w:pStyle w:val="underpoint"/>
        <w:ind w:left="709" w:right="-567"/>
      </w:pPr>
      <w:r w:rsidRPr="005858A6">
        <w:t>6.4. соблюдать спортивный режим, принцип честной спортивной борьбы, проявлять уважение к соперникам, судьям по спорту, болельщикам;</w:t>
      </w:r>
    </w:p>
    <w:p w:rsidR="005858A6" w:rsidRDefault="005858A6" w:rsidP="00A8037B">
      <w:pPr>
        <w:pStyle w:val="underpoint"/>
        <w:ind w:left="709" w:right="-567"/>
      </w:pPr>
      <w:r w:rsidRPr="005858A6">
        <w:t>6.5. соблюдать санитарно-эпидемиологические требования, проходить медицинские осмотры;</w:t>
      </w:r>
    </w:p>
    <w:p w:rsidR="005858A6" w:rsidRDefault="005858A6" w:rsidP="00A8037B">
      <w:pPr>
        <w:pStyle w:val="underpoint"/>
        <w:ind w:left="709" w:right="-567"/>
      </w:pPr>
      <w:r w:rsidRPr="005858A6">
        <w:t>6.6. исключать курение, употребление алкогольных, слабоалкогольных напитков, пива, потребление наркотических средств, психотропных веществ, их аналогов, токсических или других одурманивающих веществ;</w:t>
      </w:r>
    </w:p>
    <w:p w:rsidR="005858A6" w:rsidRDefault="005858A6" w:rsidP="00A8037B">
      <w:pPr>
        <w:pStyle w:val="underpoint"/>
        <w:ind w:left="709" w:right="-567"/>
      </w:pPr>
      <w:r w:rsidRPr="005858A6">
        <w:t>6.7. принимать меры, направленные на сохранение и (или) совершенствование спортивного мастерства;</w:t>
      </w:r>
    </w:p>
    <w:p w:rsidR="005858A6" w:rsidRDefault="005858A6" w:rsidP="00A8037B">
      <w:pPr>
        <w:pStyle w:val="underpoint"/>
        <w:ind w:left="709" w:right="-567"/>
      </w:pPr>
      <w:r w:rsidRPr="005858A6">
        <w:t>6.8. соблюдать правила спортивных соревнований по виду спорта, положения о проведении (регламенты проведения) спортивных соревнований, в которых Спортсмен-учащийся принимает участие, использовать во время их проведения государственные символы Республики Беларусь, государственные символы иных государств, не допускать использования флагов, вымпелов, не зарегистрированных в установленном порядке, а также эмблем, символов, плакатов, транспарантов и иных средств, содержание которых направлено на причинение ущерба общественному порядку, правам, свободам и законным интересам граждан;</w:t>
      </w:r>
    </w:p>
    <w:p w:rsidR="005858A6" w:rsidRDefault="005858A6" w:rsidP="00A8037B">
      <w:pPr>
        <w:pStyle w:val="underpoint"/>
        <w:ind w:left="709" w:right="-567"/>
      </w:pPr>
      <w:r w:rsidRPr="005858A6">
        <w:t>6.9. заключать с Национальным олимпийским комитетом Республики Беларусь в случае включения в состав спортивной делегации Республики Беларусь, направляемой для участия в Олимпийских играх и иных международных спортивных мероприятиях, проводимых под эгидой Международного олимпийского комитета, Европейских олимпийских комитетов и Ассоциации национальных олимпийских комитетов, соглашения об участии в этих мероприятиях;</w:t>
      </w:r>
    </w:p>
    <w:p w:rsidR="005858A6" w:rsidRDefault="005858A6" w:rsidP="00A8037B">
      <w:pPr>
        <w:pStyle w:val="underpoint"/>
        <w:ind w:left="709" w:right="-567"/>
      </w:pPr>
      <w:r w:rsidRPr="005858A6">
        <w:t>6.10. знать текст Государственного гимна Республики Беларусь;</w:t>
      </w:r>
    </w:p>
    <w:p w:rsidR="005858A6" w:rsidRDefault="005858A6" w:rsidP="00064B80">
      <w:pPr>
        <w:pStyle w:val="underpoint"/>
        <w:ind w:right="142"/>
      </w:pPr>
      <w:r w:rsidRPr="005858A6">
        <w:lastRenderedPageBreak/>
        <w:t>6.11. принимать меры по предотвращению подкупа участников или организаторов спортивных соревнований и борьбе с ним, в том числе не принимать участие в азартных играх в букмекерских конторах и тотализаторах путем заключения пари на спортивный результат в спортивных соревнованиях по виду спорта, по которому Спортсмен-учащийся участвует в соответствующих спортивных соревнованиях;</w:t>
      </w:r>
    </w:p>
    <w:p w:rsidR="005858A6" w:rsidRDefault="005858A6" w:rsidP="00064B80">
      <w:pPr>
        <w:pStyle w:val="underpoint"/>
        <w:ind w:right="142"/>
      </w:pPr>
      <w:r w:rsidRPr="005858A6">
        <w:t>6.12. исполнять иные обязанности в соответствии с законодательными актами.</w:t>
      </w:r>
    </w:p>
    <w:p w:rsidR="005858A6" w:rsidRDefault="005858A6" w:rsidP="00064B80">
      <w:pPr>
        <w:pStyle w:val="underpoint"/>
        <w:ind w:right="142"/>
      </w:pPr>
      <w:bookmarkStart w:id="3" w:name="P128"/>
      <w:bookmarkEnd w:id="3"/>
      <w:r w:rsidRPr="005858A6">
        <w:t>7. В соответствии с принятыми обязательствами Спортсмен-учащийся обеспечивает:</w:t>
      </w:r>
    </w:p>
    <w:p w:rsidR="005858A6" w:rsidRDefault="005858A6" w:rsidP="00064B80">
      <w:pPr>
        <w:pStyle w:val="underpoint"/>
        <w:ind w:right="142"/>
      </w:pPr>
      <w:r w:rsidRPr="005858A6">
        <w:t>7.1. соблюдение правил внутреннего распорядка Организации и документов, регламентирующих вопросы прохождения спортивной подготовки;</w:t>
      </w:r>
    </w:p>
    <w:p w:rsidR="005858A6" w:rsidRDefault="005858A6" w:rsidP="00064B80">
      <w:pPr>
        <w:pStyle w:val="underpoint"/>
        <w:ind w:right="142"/>
      </w:pPr>
      <w:r w:rsidRPr="005858A6">
        <w:t>7.2. выполнение письменных и устных приказов (распоряжений) руководителя и иных ответственных за спортивную подготовку Спортсмена-учащегося специалистов Организации, не противоречащих законодательству и локальным правовым актам Организации;</w:t>
      </w:r>
    </w:p>
    <w:p w:rsidR="005858A6" w:rsidRDefault="005858A6" w:rsidP="00064B80">
      <w:pPr>
        <w:pStyle w:val="underpoint"/>
        <w:ind w:right="142"/>
      </w:pPr>
      <w:r w:rsidRPr="005858A6">
        <w:t>7.3. соблюдение спортивного режима, принципа честной спортивной борьбы, правил спортивных соревнований по виду спорта и положений о проведении (регламентов проведения) спортивных соревнований, в которых он принимает участие, проявление уважения к соперникам, судьям по спорту, болельщикам;</w:t>
      </w:r>
    </w:p>
    <w:p w:rsidR="005858A6" w:rsidRDefault="005858A6" w:rsidP="00064B80">
      <w:pPr>
        <w:pStyle w:val="underpoint"/>
        <w:ind w:right="142"/>
      </w:pPr>
      <w:r w:rsidRPr="005858A6">
        <w:t>7.4. соблюдение законодательства в сфере физической культуры и спорта, в том числе Правил безопасности проведения занятий физической культурой и спортом;</w:t>
      </w:r>
    </w:p>
    <w:p w:rsidR="005858A6" w:rsidRDefault="005858A6" w:rsidP="00064B80">
      <w:pPr>
        <w:pStyle w:val="underpoint"/>
        <w:ind w:right="142"/>
      </w:pPr>
      <w:r w:rsidRPr="005858A6">
        <w:t>7.5. бережное отношение к имуществу Организации;</w:t>
      </w:r>
    </w:p>
    <w:p w:rsidR="005858A6" w:rsidRDefault="005858A6" w:rsidP="00064B80">
      <w:pPr>
        <w:pStyle w:val="underpoint"/>
        <w:ind w:right="142"/>
      </w:pPr>
      <w:r w:rsidRPr="005858A6">
        <w:t>7.6. поддержание спортивного оборудования, инвентаря и экипировки в порядке и чистоте;</w:t>
      </w:r>
    </w:p>
    <w:p w:rsidR="005858A6" w:rsidRDefault="005858A6" w:rsidP="00064B80">
      <w:pPr>
        <w:pStyle w:val="underpoint"/>
        <w:ind w:right="142"/>
      </w:pPr>
      <w:r w:rsidRPr="005858A6">
        <w:t>7.7. прохождение в установленном законодательством порядке медицинских осмотров;</w:t>
      </w:r>
    </w:p>
    <w:p w:rsidR="005858A6" w:rsidRDefault="005858A6" w:rsidP="00064B80">
      <w:pPr>
        <w:pStyle w:val="underpoint"/>
        <w:ind w:right="142"/>
      </w:pPr>
      <w:r w:rsidRPr="005858A6">
        <w:t>7.8. информирование Организации о состоянии своего здоровья и незамедлительное уведомление ее о заболеваниях, в том числе травмах, и ином ухудшении состояния здоровья;</w:t>
      </w:r>
    </w:p>
    <w:p w:rsidR="005858A6" w:rsidRDefault="005858A6" w:rsidP="00064B80">
      <w:pPr>
        <w:pStyle w:val="underpoint"/>
        <w:ind w:right="142"/>
      </w:pPr>
      <w:r w:rsidRPr="005858A6">
        <w:t>7.9. участие в спортивных соревнованиях по указанию или согласованию с Организацией;</w:t>
      </w:r>
    </w:p>
    <w:p w:rsidR="005858A6" w:rsidRDefault="005858A6" w:rsidP="00064B80">
      <w:pPr>
        <w:pStyle w:val="underpoint"/>
        <w:ind w:right="142"/>
      </w:pPr>
      <w:r w:rsidRPr="005858A6">
        <w:t>7.10. сохранение и (или) совершенствование спортивного мастерства и достижение спортивных результатов согласно приложению;</w:t>
      </w:r>
    </w:p>
    <w:p w:rsidR="005858A6" w:rsidRDefault="005858A6" w:rsidP="00064B80">
      <w:pPr>
        <w:pStyle w:val="underpoint"/>
        <w:ind w:right="142"/>
      </w:pPr>
      <w:r w:rsidRPr="005858A6">
        <w:t>7.11. добросовестное выполнение указаний и поручений тренеров по вопросам спортивной подготовки;</w:t>
      </w:r>
    </w:p>
    <w:p w:rsidR="005858A6" w:rsidRDefault="005858A6" w:rsidP="00064B80">
      <w:pPr>
        <w:pStyle w:val="underpoint"/>
        <w:ind w:right="142"/>
      </w:pPr>
      <w:r w:rsidRPr="005858A6">
        <w:t>7.12. выполнение индивидуальных планов спортивной подготовки (в учебных группах спортивного совершенствования или высшего спортивного мастерства) и ведение учета выполнения предусмотренных в них заданий, в том числе в ходе децентрализованной подготовки;</w:t>
      </w:r>
    </w:p>
    <w:p w:rsidR="005858A6" w:rsidRDefault="005858A6" w:rsidP="00064B80">
      <w:pPr>
        <w:pStyle w:val="underpoint"/>
        <w:ind w:right="142"/>
      </w:pPr>
      <w:r w:rsidRPr="005858A6">
        <w:t>7.13. достойное представление Республики Беларусь за границей в период участия в спортивных мероприятиях;</w:t>
      </w:r>
    </w:p>
    <w:p w:rsidR="005858A6" w:rsidRDefault="005858A6" w:rsidP="00064B80">
      <w:pPr>
        <w:pStyle w:val="underpoint"/>
        <w:ind w:right="142"/>
      </w:pPr>
      <w:r w:rsidRPr="005858A6">
        <w:t>7.14. соблюдение требований Антидопинговых правил Республики Беларусь, в том числе предоставление информации о своем местонахождении, состоянии здоровья, осуществление сдачи биологического материала (крови, мочи), оказание содействия в проведении расследования возможных нарушений Антидопинговых правил Республики Беларусь, нарушений условий спортивной дисквалификации за допинг в спорте;</w:t>
      </w:r>
    </w:p>
    <w:p w:rsidR="005858A6" w:rsidRDefault="005858A6" w:rsidP="00064B80">
      <w:pPr>
        <w:pStyle w:val="underpoint"/>
        <w:ind w:right="142"/>
      </w:pPr>
      <w:r w:rsidRPr="005858A6">
        <w:t>7.15. исключение курения, употребления алкогольных и слабоалкогольных напитков, пива, наркотических средств, психотропных веществ, их аналогов, токсических или других одурманивающих веществ;</w:t>
      </w:r>
    </w:p>
    <w:p w:rsidR="005858A6" w:rsidRDefault="005858A6" w:rsidP="00064B80">
      <w:pPr>
        <w:pStyle w:val="underpoint"/>
        <w:ind w:right="142"/>
      </w:pPr>
      <w:r w:rsidRPr="005858A6">
        <w:t>7.16. выполнение иных действий, предусмотренных законодательством, локальными правовыми актами Организации и настоящим договором.</w:t>
      </w:r>
    </w:p>
    <w:p w:rsidR="00AB5E6E" w:rsidRPr="00AB5E6E" w:rsidRDefault="00AB5E6E" w:rsidP="00064B80">
      <w:pPr>
        <w:spacing w:before="180" w:after="60" w:line="240" w:lineRule="auto"/>
        <w:ind w:right="142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AB5E6E">
        <w:rPr>
          <w:rFonts w:ascii="Times New Roman" w:hAnsi="Times New Roman"/>
          <w:sz w:val="26"/>
          <w:szCs w:val="26"/>
          <w:lang w:eastAsia="ru-RU"/>
        </w:rPr>
        <w:t>Ответственность сторон</w:t>
      </w:r>
    </w:p>
    <w:p w:rsidR="005858A6" w:rsidRDefault="006E002F" w:rsidP="00064B80">
      <w:pPr>
        <w:pStyle w:val="point"/>
        <w:ind w:right="142"/>
      </w:pPr>
      <w:r>
        <w:t>8</w:t>
      </w:r>
      <w:r w:rsidR="005858A6" w:rsidRPr="005858A6">
        <w:t>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законодательством.</w:t>
      </w:r>
    </w:p>
    <w:p w:rsidR="005858A6" w:rsidRDefault="006E002F" w:rsidP="00064B80">
      <w:pPr>
        <w:pStyle w:val="point"/>
        <w:ind w:right="142"/>
      </w:pPr>
      <w:r>
        <w:t>9</w:t>
      </w:r>
      <w:r w:rsidR="005858A6" w:rsidRPr="005858A6">
        <w:t>. Вред, причиненный Организации в результате неправомерных действий, подлежит возмещению Спортсменом-учащимся (его законным представителем) в соответствии с законодательством.</w:t>
      </w:r>
    </w:p>
    <w:p w:rsidR="00A8037B" w:rsidRDefault="005858A6" w:rsidP="00A8037B">
      <w:pPr>
        <w:pStyle w:val="point"/>
        <w:ind w:right="142"/>
      </w:pPr>
      <w:r w:rsidRPr="005858A6">
        <w:t>1</w:t>
      </w:r>
      <w:r w:rsidR="006E002F">
        <w:t>0</w:t>
      </w:r>
      <w:r w:rsidRPr="005858A6">
        <w:t>. Стороны освобождаются от ответственности за частичное или полное неисполнение обязательств по настоящему договору, если это неисполнение я</w:t>
      </w:r>
      <w:r w:rsidR="00A8037B">
        <w:t>вилось следствием обстоятельств</w:t>
      </w:r>
    </w:p>
    <w:p w:rsidR="005858A6" w:rsidRDefault="005858A6" w:rsidP="00A8037B">
      <w:pPr>
        <w:pStyle w:val="point"/>
        <w:ind w:left="709" w:right="-567" w:firstLine="0"/>
      </w:pPr>
      <w:r w:rsidRPr="005858A6">
        <w:lastRenderedPageBreak/>
        <w:t>непреодолимой силы, ухудшения состояния здоровья Спортсмена-учащегося, препятствующего продолжению занятия избранным видом спорта.</w:t>
      </w:r>
    </w:p>
    <w:p w:rsidR="00AB5E6E" w:rsidRPr="00AB5E6E" w:rsidRDefault="00AB5E6E" w:rsidP="00064B80">
      <w:pPr>
        <w:spacing w:before="180" w:after="60" w:line="240" w:lineRule="auto"/>
        <w:ind w:left="709" w:right="-567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AB5E6E">
        <w:rPr>
          <w:rFonts w:ascii="Times New Roman" w:hAnsi="Times New Roman"/>
          <w:sz w:val="26"/>
          <w:szCs w:val="26"/>
          <w:lang w:eastAsia="ru-RU"/>
        </w:rPr>
        <w:t>Разрешение споров</w:t>
      </w:r>
    </w:p>
    <w:p w:rsidR="00262199" w:rsidRDefault="00262199" w:rsidP="00064B80">
      <w:pPr>
        <w:pStyle w:val="point"/>
        <w:ind w:left="709" w:right="-567"/>
      </w:pPr>
      <w:r w:rsidRPr="00262199">
        <w:t>1</w:t>
      </w:r>
      <w:r w:rsidR="006E002F">
        <w:t>1</w:t>
      </w:r>
      <w:r w:rsidRPr="00262199">
        <w:t>. Все споры и разногласия, возникшие при исполнении настоящего договора, разрешаются путем переговоров, а при невозможности достижения согласия подлежат рассмотрению в суде.</w:t>
      </w:r>
    </w:p>
    <w:p w:rsidR="00AB5E6E" w:rsidRDefault="00AB5E6E" w:rsidP="00064B80">
      <w:pPr>
        <w:spacing w:before="180" w:after="60" w:line="240" w:lineRule="auto"/>
        <w:ind w:left="709" w:right="-56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B5E6E">
        <w:rPr>
          <w:rFonts w:ascii="Times New Roman" w:hAnsi="Times New Roman"/>
          <w:sz w:val="26"/>
          <w:szCs w:val="26"/>
          <w:lang w:eastAsia="ru-RU"/>
        </w:rPr>
        <w:t>Срок действия договора, основания его расторжения</w:t>
      </w:r>
    </w:p>
    <w:tbl>
      <w:tblPr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7"/>
      </w:tblGrid>
      <w:tr w:rsidR="00AB5E6E" w:rsidRPr="00A42941" w:rsidTr="00064B80">
        <w:tc>
          <w:tcPr>
            <w:tcW w:w="1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4B80" w:rsidRDefault="00262199" w:rsidP="00064B80">
            <w:pPr>
              <w:pStyle w:val="point"/>
              <w:ind w:left="709" w:right="-567"/>
            </w:pPr>
            <w:r w:rsidRPr="00262199">
              <w:t>1</w:t>
            </w:r>
            <w:r w:rsidR="006E002F">
              <w:t>2</w:t>
            </w:r>
            <w:r w:rsidR="00064B80">
              <w:t>. Настоящий договор вступает</w:t>
            </w:r>
            <w:r w:rsidR="00A8037B">
              <w:t xml:space="preserve"> в силу с</w:t>
            </w:r>
            <w:r w:rsidRPr="00262199">
              <w:t xml:space="preserve"> момента его подписания и</w:t>
            </w:r>
            <w:r>
              <w:t xml:space="preserve"> </w:t>
            </w:r>
            <w:r w:rsidR="00A8037B">
              <w:t>заключен на</w:t>
            </w:r>
            <w:r w:rsidR="00064B80">
              <w:t xml:space="preserve"> период</w:t>
            </w:r>
          </w:p>
          <w:p w:rsidR="00AB5E6E" w:rsidRDefault="006F56F5" w:rsidP="001657EB">
            <w:pPr>
              <w:pStyle w:val="point"/>
              <w:ind w:right="-567" w:firstLine="604"/>
            </w:pPr>
            <w:r w:rsidRPr="00262199">
              <w:t>прохождения Спортсменом-учащимся спортивной</w:t>
            </w:r>
            <w:r>
              <w:t xml:space="preserve"> </w:t>
            </w:r>
            <w:r w:rsidRPr="00262199">
              <w:t>подготовки</w:t>
            </w:r>
            <w:r>
              <w:t xml:space="preserve"> по гандболу </w:t>
            </w:r>
            <w:r w:rsidRPr="006F56F5">
              <w:t>в Организации.</w:t>
            </w:r>
          </w:p>
        </w:tc>
      </w:tr>
    </w:tbl>
    <w:p w:rsidR="00262199" w:rsidRDefault="006E002F" w:rsidP="00064B80">
      <w:pPr>
        <w:pStyle w:val="point"/>
        <w:ind w:left="709" w:right="-567"/>
      </w:pPr>
      <w:r>
        <w:t>13</w:t>
      </w:r>
      <w:r w:rsidR="00262199" w:rsidRPr="00262199">
        <w:t>. Договор расторгается досрочно в следующих случаях:</w:t>
      </w:r>
    </w:p>
    <w:p w:rsidR="00262199" w:rsidRDefault="006E002F" w:rsidP="00064B80">
      <w:pPr>
        <w:pStyle w:val="point"/>
        <w:ind w:left="709" w:right="-567"/>
      </w:pPr>
      <w:r>
        <w:t>13</w:t>
      </w:r>
      <w:r w:rsidR="00262199" w:rsidRPr="00262199">
        <w:t>.1. ухудшения состояния здоровья Спортсмена-учащегося, препятствующего продолжению занятия избранным видом спорта;</w:t>
      </w:r>
    </w:p>
    <w:p w:rsidR="00262199" w:rsidRDefault="006E002F" w:rsidP="00064B80">
      <w:pPr>
        <w:pStyle w:val="point"/>
        <w:ind w:left="709" w:right="-567"/>
      </w:pPr>
      <w:r>
        <w:t>13</w:t>
      </w:r>
      <w:r w:rsidR="00262199" w:rsidRPr="00262199">
        <w:t>.2. заключения Спортсменом-учащимся договора о спортивной подготовке с иным специализированным учебно-спортивным учреждением, детско-юношеской спортивной школой (специализированной детско-юношеской школой олимпийского резерва), включенной в структуру клуба по виду спорта в виде обособленного структурного подразделения, куда он перевелся в соответствии с законодательством, за исключением случая, предусмотренного пунктом 17 настоящего договора;</w:t>
      </w:r>
    </w:p>
    <w:p w:rsidR="00262199" w:rsidRDefault="006E002F" w:rsidP="00064B80">
      <w:pPr>
        <w:pStyle w:val="point"/>
        <w:ind w:left="709" w:right="-567"/>
      </w:pPr>
      <w:r>
        <w:t>13</w:t>
      </w:r>
      <w:r w:rsidR="00262199" w:rsidRPr="00262199">
        <w:t>.3. включения Спортсмена-учащегося в составы национальных и сборных команд Республики Беларусь и заключения с ним или его законным представителем договора о спортивной подготовке спортсмена национальной (сборной) команды Республики Беларусь по виду спорта;</w:t>
      </w:r>
    </w:p>
    <w:p w:rsidR="00262199" w:rsidRDefault="006E002F" w:rsidP="00064B80">
      <w:pPr>
        <w:pStyle w:val="point"/>
        <w:ind w:left="709" w:right="-567"/>
      </w:pPr>
      <w:r>
        <w:t>13</w:t>
      </w:r>
      <w:r w:rsidR="00262199" w:rsidRPr="00262199">
        <w:t>.4. спортивной дисквалификации за допинг в спорте;</w:t>
      </w:r>
    </w:p>
    <w:p w:rsidR="00262199" w:rsidRDefault="006E002F" w:rsidP="00064B80">
      <w:pPr>
        <w:pStyle w:val="point"/>
        <w:ind w:left="709" w:right="-567"/>
      </w:pPr>
      <w:r>
        <w:t>13</w:t>
      </w:r>
      <w:r w:rsidR="00262199" w:rsidRPr="00262199">
        <w:t>.5. передачи спортсмена в высшее звено подготовки.</w:t>
      </w:r>
    </w:p>
    <w:p w:rsidR="00262199" w:rsidRDefault="006E002F" w:rsidP="00064B80">
      <w:pPr>
        <w:pStyle w:val="point"/>
        <w:ind w:left="709" w:right="-567"/>
      </w:pPr>
      <w:r>
        <w:t>14</w:t>
      </w:r>
      <w:r w:rsidR="00262199" w:rsidRPr="00262199">
        <w:t>. Договор может быть досрочно расторгнут:</w:t>
      </w:r>
    </w:p>
    <w:p w:rsidR="00262199" w:rsidRDefault="006E002F" w:rsidP="00064B80">
      <w:pPr>
        <w:pStyle w:val="point"/>
        <w:ind w:left="709" w:right="-567"/>
      </w:pPr>
      <w:r>
        <w:t>14</w:t>
      </w:r>
      <w:r w:rsidR="00262199" w:rsidRPr="00262199">
        <w:t>.1. по инициативе Организации в следующих случаях:</w:t>
      </w:r>
    </w:p>
    <w:p w:rsidR="00262199" w:rsidRDefault="00262199" w:rsidP="00064B80">
      <w:pPr>
        <w:pStyle w:val="point"/>
        <w:ind w:left="709" w:right="-567"/>
      </w:pPr>
      <w:r w:rsidRPr="00262199">
        <w:t>спортивной дисквалификации Спортсмена-учащегося на срок шесть и более месяцев;</w:t>
      </w:r>
    </w:p>
    <w:p w:rsidR="00262199" w:rsidRDefault="00804A2A" w:rsidP="00064B80">
      <w:pPr>
        <w:pStyle w:val="point"/>
        <w:ind w:left="709" w:right="-567"/>
      </w:pPr>
      <w:proofErr w:type="spellStart"/>
      <w:r w:rsidRPr="00262199">
        <w:t>недостижения</w:t>
      </w:r>
      <w:proofErr w:type="spellEnd"/>
      <w:r w:rsidR="00262199" w:rsidRPr="00262199">
        <w:t xml:space="preserve"> Спортсменом-учащимся определенных спортивных результатов при условиях, что достижение этих результатов было предусмотрено договором и Организацией были созданы необходимые условия для их достижения;</w:t>
      </w:r>
    </w:p>
    <w:p w:rsidR="00262199" w:rsidRDefault="00262199" w:rsidP="00064B80">
      <w:pPr>
        <w:pStyle w:val="point"/>
        <w:ind w:left="709" w:right="-567"/>
      </w:pPr>
      <w:r w:rsidRPr="00262199">
        <w:t>систематического (два и более раза) невыполнения Спортсменом-учащимся условий, предусмотренных пунктом 7 настоящего договора;</w:t>
      </w:r>
    </w:p>
    <w:p w:rsidR="00262199" w:rsidRDefault="00262199" w:rsidP="00064B80">
      <w:pPr>
        <w:pStyle w:val="point"/>
        <w:ind w:left="709" w:right="-567"/>
      </w:pPr>
      <w:r w:rsidRPr="00262199">
        <w:t>систематического (два и более раза) нарушения обязанностей по участию в официальных спортивных мероприятиях, систематического (более тридцати дней в календарном году) нарушения обязанностей по участию в учебно-тренировочном процессе;</w:t>
      </w:r>
    </w:p>
    <w:p w:rsidR="00262199" w:rsidRDefault="00262199" w:rsidP="00064B80">
      <w:pPr>
        <w:pStyle w:val="point"/>
        <w:ind w:left="709" w:right="-567"/>
      </w:pPr>
      <w:r w:rsidRPr="00262199">
        <w:t>прохождения Спортсменом-учащимся спортивной подготовки в иных государствах, в том числе выступления Спортсмена-учащегося за национальные и (или) сборные команды по видам спорта иных государств, при отсутствии направления Организации;</w:t>
      </w:r>
    </w:p>
    <w:p w:rsidR="00262199" w:rsidRDefault="006E002F" w:rsidP="00064B80">
      <w:pPr>
        <w:pStyle w:val="point"/>
        <w:ind w:left="709" w:right="-567"/>
      </w:pPr>
      <w:r>
        <w:t>14</w:t>
      </w:r>
      <w:r w:rsidR="00262199" w:rsidRPr="00262199">
        <w:t>.2. по инициативе Спортсмена-учащегося.</w:t>
      </w:r>
    </w:p>
    <w:p w:rsidR="00262199" w:rsidRDefault="006E002F" w:rsidP="00064B80">
      <w:pPr>
        <w:pStyle w:val="point"/>
        <w:ind w:left="709" w:right="-567"/>
      </w:pPr>
      <w:r>
        <w:t>15</w:t>
      </w:r>
      <w:r w:rsidR="00262199" w:rsidRPr="00262199">
        <w:t>. При расторжении договора о спортивной подготовке Спортсмен-учащийся (его законный представитель) возмещает Организации средства, затраченные на спортивную подготовку, в случаях:</w:t>
      </w:r>
    </w:p>
    <w:p w:rsidR="00262199" w:rsidRDefault="00262199" w:rsidP="00064B80">
      <w:pPr>
        <w:pStyle w:val="point"/>
        <w:ind w:left="709" w:right="-567"/>
      </w:pPr>
      <w:r w:rsidRPr="00262199">
        <w:t>систематического (два и более раза) нарушения обязанностей по участию в официальных спортивных мероприятиях, систематического (более тридцати дней в календарном году) нарушения обязанностей по участию в учебно-тренировочном процессе, за исключением нарушения этих обязанностей вследствие состояния здоровья, препятствующего продолжению занятия избранным видом спорта;</w:t>
      </w:r>
    </w:p>
    <w:p w:rsidR="00262199" w:rsidRDefault="00262199" w:rsidP="00064B80">
      <w:pPr>
        <w:pStyle w:val="point"/>
        <w:ind w:left="709" w:right="-567"/>
      </w:pPr>
      <w:r w:rsidRPr="00262199">
        <w:t>прохождения Спортсменом-учащимся спортивной подготовки в иных государствах, в том числе выступления Спортсмена-учащегося за национальные и (или) сборные команды по видам спорта иных государств, при отсутствии направления Организации;</w:t>
      </w:r>
    </w:p>
    <w:p w:rsidR="00262199" w:rsidRDefault="00262199" w:rsidP="001657EB">
      <w:pPr>
        <w:pStyle w:val="point"/>
        <w:ind w:left="709" w:right="142" w:firstLine="0"/>
      </w:pPr>
      <w:r w:rsidRPr="00262199">
        <w:t>расторжения договора по инициативе Спортсмена-учащегося</w:t>
      </w:r>
      <w:r w:rsidR="006F56F5">
        <w:t xml:space="preserve"> </w:t>
      </w:r>
      <w:r w:rsidRPr="00262199">
        <w:t>или его законного представителя, за исключением случаев его расторжения вследствие состояния здоровья, препятствующего продолжению занятия избранным видом спорта.</w:t>
      </w:r>
    </w:p>
    <w:p w:rsidR="00262199" w:rsidRDefault="00262199" w:rsidP="00064B80">
      <w:pPr>
        <w:pStyle w:val="point"/>
        <w:ind w:right="142"/>
      </w:pPr>
      <w:bookmarkStart w:id="4" w:name="P189"/>
      <w:bookmarkEnd w:id="4"/>
      <w:r w:rsidRPr="00262199">
        <w:lastRenderedPageBreak/>
        <w:t>1</w:t>
      </w:r>
      <w:r w:rsidR="006E002F">
        <w:t>6</w:t>
      </w:r>
      <w:r w:rsidRPr="00262199">
        <w:t>. Прохождение Спортсменом-учащимся спортивной подготовки в иных государствах по направлению Организации, где осуществляется спортивная подготовка это</w:t>
      </w:r>
      <w:bookmarkStart w:id="5" w:name="_GoBack"/>
      <w:bookmarkEnd w:id="5"/>
      <w:r w:rsidRPr="00262199">
        <w:t>го Спортсмена-учащегося, не является основанием для прекращения договора о спортивной подготовке и не освобождает от обязательств по их надлежащему исполнению.</w:t>
      </w:r>
    </w:p>
    <w:p w:rsidR="00262199" w:rsidRDefault="006E002F" w:rsidP="00064B80">
      <w:pPr>
        <w:pStyle w:val="point"/>
        <w:ind w:right="142"/>
      </w:pPr>
      <w:r>
        <w:t>17</w:t>
      </w:r>
      <w:r w:rsidR="00262199" w:rsidRPr="00262199">
        <w:t>. В случае включения Спортсмена-учащегося в состав национальной (сборной) команды Республики Беларусь по виду спорта и отказа Спортсмена-учащегося (его законного представителя) от заключения договора о спортивной подготовке спортсмена национальной (сборной) команды Республики Беларусь по виду спорта или отказа Спортсмена-учащегося от заключения срочного трудового договора средства, затраченные на спортивную подготовку, возмещаются им (его законным представителем) Организации *.</w:t>
      </w:r>
    </w:p>
    <w:p w:rsidR="00637E53" w:rsidRDefault="00637E53" w:rsidP="00064B80">
      <w:pPr>
        <w:pStyle w:val="point"/>
        <w:spacing w:line="204" w:lineRule="auto"/>
        <w:ind w:right="142" w:firstLine="0"/>
      </w:pPr>
      <w:r>
        <w:t>_____________________</w:t>
      </w:r>
    </w:p>
    <w:p w:rsidR="00637E53" w:rsidRDefault="00637E53" w:rsidP="00064B80">
      <w:pPr>
        <w:pStyle w:val="point"/>
        <w:ind w:right="142" w:firstLine="0"/>
      </w:pPr>
      <w:r w:rsidRPr="00262199">
        <w:t>*</w:t>
      </w:r>
      <w:r>
        <w:t xml:space="preserve">     </w:t>
      </w:r>
      <w:r w:rsidRPr="00A42941">
        <w:rPr>
          <w:sz w:val="20"/>
        </w:rPr>
        <w:t>Средства, затраченные на спортивную подготовку, не возмещаются, если спортивная подготовка Спортсмена-учащегося осуществлялась за счет собственных средств Спортсмена-учащегося (средств его законного представителя) или средств иных юридических или физических лиц, не являющихся Организацией, где этот Спортсмен-учащийся проходил спортивную подготовку.</w:t>
      </w:r>
    </w:p>
    <w:p w:rsidR="00262199" w:rsidRDefault="006E002F" w:rsidP="00064B80">
      <w:pPr>
        <w:pStyle w:val="point"/>
        <w:spacing w:before="120"/>
        <w:ind w:right="142"/>
      </w:pPr>
      <w:r>
        <w:t>18</w:t>
      </w:r>
      <w:r w:rsidR="00262199" w:rsidRPr="00262199">
        <w:t>. Существенное изменение обстоятельств, из которых стороны исходили при заключении данного договора, не является основанием для его расторжения.</w:t>
      </w:r>
    </w:p>
    <w:p w:rsidR="00B77DCA" w:rsidRPr="00FB0689" w:rsidRDefault="00FB0689" w:rsidP="00064B80">
      <w:pPr>
        <w:spacing w:before="180" w:after="60" w:line="240" w:lineRule="auto"/>
        <w:ind w:right="142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B0689">
        <w:rPr>
          <w:rFonts w:ascii="Times New Roman" w:hAnsi="Times New Roman"/>
          <w:sz w:val="26"/>
          <w:szCs w:val="26"/>
          <w:lang w:eastAsia="ru-RU"/>
        </w:rPr>
        <w:t>Изменение договора</w:t>
      </w:r>
    </w:p>
    <w:p w:rsidR="00262199" w:rsidRDefault="006029C9" w:rsidP="00064B80">
      <w:pPr>
        <w:pStyle w:val="point"/>
        <w:ind w:right="142"/>
      </w:pPr>
      <w:r>
        <w:t>19</w:t>
      </w:r>
      <w:r w:rsidR="00262199" w:rsidRPr="00262199">
        <w:t>. Изменение условий настоящего договора осуществляется в установленном порядке по соглашению сторон либо на основаниях, предусмотренных законодательством.</w:t>
      </w:r>
    </w:p>
    <w:p w:rsidR="00262199" w:rsidRDefault="006029C9" w:rsidP="00064B80">
      <w:pPr>
        <w:pStyle w:val="point"/>
        <w:ind w:right="142"/>
      </w:pPr>
      <w:r>
        <w:t>20</w:t>
      </w:r>
      <w:r w:rsidR="00262199" w:rsidRPr="00262199">
        <w:t>. Вопросы, не предусмотренные настоящим договором, регулируются законодательством.</w:t>
      </w:r>
    </w:p>
    <w:p w:rsidR="00262199" w:rsidRDefault="006029C9" w:rsidP="00064B80">
      <w:pPr>
        <w:pStyle w:val="point"/>
        <w:ind w:right="142"/>
      </w:pPr>
      <w:r>
        <w:t>21</w:t>
      </w:r>
      <w:r w:rsidR="00262199" w:rsidRPr="00262199">
        <w:t>. Настоящий договор заключен в двух экземплярах: один хранится у Организации, другой - у Спортсмена-учащегося (его законного представителя).</w:t>
      </w:r>
    </w:p>
    <w:p w:rsidR="00AB5E6E" w:rsidRDefault="00FB0689" w:rsidP="00064B80">
      <w:pPr>
        <w:spacing w:before="120" w:after="60" w:line="240" w:lineRule="auto"/>
        <w:ind w:right="142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B0689">
        <w:rPr>
          <w:rFonts w:ascii="Times New Roman" w:hAnsi="Times New Roman"/>
          <w:sz w:val="26"/>
          <w:szCs w:val="26"/>
          <w:lang w:eastAsia="ru-RU"/>
        </w:rPr>
        <w:t>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09"/>
        <w:gridCol w:w="5639"/>
      </w:tblGrid>
      <w:tr w:rsidR="0031003E" w:rsidRPr="00277ADE" w:rsidTr="001915F3">
        <w:tc>
          <w:tcPr>
            <w:tcW w:w="4927" w:type="dxa"/>
            <w:shd w:val="clear" w:color="auto" w:fill="auto"/>
          </w:tcPr>
          <w:p w:rsidR="0031003E" w:rsidRPr="00277ADE" w:rsidRDefault="0031003E" w:rsidP="00064B80">
            <w:pPr>
              <w:spacing w:before="80" w:after="6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00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5529" w:type="dxa"/>
            <w:shd w:val="clear" w:color="auto" w:fill="auto"/>
          </w:tcPr>
          <w:p w:rsidR="0031003E" w:rsidRPr="00277ADE" w:rsidRDefault="0031003E" w:rsidP="00064B80">
            <w:pPr>
              <w:spacing w:before="80" w:after="60" w:line="240" w:lineRule="auto"/>
              <w:ind w:right="142"/>
              <w:rPr>
                <w:rFonts w:ascii="Times New Roman" w:hAnsi="Times New Roman"/>
                <w:sz w:val="24"/>
                <w:szCs w:val="24"/>
              </w:rPr>
            </w:pPr>
            <w:r w:rsidRPr="003100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Спортсмен-учащийся (законный представитель несовершеннолетнего Спортсмена-учащегося)</w:t>
            </w:r>
          </w:p>
        </w:tc>
      </w:tr>
      <w:tr w:rsidR="0031003E" w:rsidRPr="00277ADE" w:rsidTr="001915F3">
        <w:tc>
          <w:tcPr>
            <w:tcW w:w="4927" w:type="dxa"/>
            <w:shd w:val="clear" w:color="auto" w:fill="auto"/>
          </w:tcPr>
          <w:p w:rsidR="0031003E" w:rsidRPr="00277AD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 «Республиканский центр олимпийского резерва по гандболу»</w:t>
            </w:r>
          </w:p>
        </w:tc>
        <w:tc>
          <w:tcPr>
            <w:tcW w:w="5529" w:type="dxa"/>
            <w:shd w:val="clear" w:color="auto" w:fill="auto"/>
          </w:tcPr>
          <w:p w:rsidR="0031003E" w:rsidRPr="00277ADE" w:rsidRDefault="0031003E" w:rsidP="00064B80">
            <w:pPr>
              <w:spacing w:before="40"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1915F3"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:rsidR="0031003E" w:rsidRPr="00277ADE" w:rsidRDefault="0031003E" w:rsidP="00064B80">
            <w:pPr>
              <w:spacing w:before="40"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="001915F3"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</w:tr>
      <w:tr w:rsidR="0031003E" w:rsidRPr="00277ADE" w:rsidTr="001915F3">
        <w:tc>
          <w:tcPr>
            <w:tcW w:w="4927" w:type="dxa"/>
            <w:shd w:val="clear" w:color="auto" w:fill="auto"/>
          </w:tcPr>
          <w:p w:rsidR="0031003E" w:rsidRPr="00277ADE" w:rsidRDefault="0031003E" w:rsidP="00064B80">
            <w:pPr>
              <w:spacing w:before="60"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220114, г. Минск, ул. Филимонова, 55 корп.2.</w:t>
            </w:r>
            <w:r w:rsidR="005C70E9" w:rsidRPr="00277ADE">
              <w:rPr>
                <w:rFonts w:ascii="Times New Roman" w:hAnsi="Times New Roman"/>
                <w:sz w:val="24"/>
                <w:szCs w:val="24"/>
              </w:rPr>
              <w:t xml:space="preserve"> УНП 101542147. </w:t>
            </w:r>
            <w:r w:rsidR="005C70E9" w:rsidRPr="00277AD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ОКПО 37400987. УНК 2018.</w:t>
            </w:r>
          </w:p>
        </w:tc>
        <w:tc>
          <w:tcPr>
            <w:tcW w:w="5529" w:type="dxa"/>
            <w:shd w:val="clear" w:color="auto" w:fill="auto"/>
          </w:tcPr>
          <w:p w:rsidR="0031003E" w:rsidRPr="00277ADE" w:rsidRDefault="0031003E" w:rsidP="00064B80">
            <w:pPr>
              <w:spacing w:before="60"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2ХХХХХ, г. ______________, пр-т/ул. ______ _______________, д. ___ корп. _, ком.___.</w:t>
            </w:r>
          </w:p>
        </w:tc>
      </w:tr>
      <w:tr w:rsidR="0031003E" w:rsidRPr="00277ADE" w:rsidTr="001915F3">
        <w:tc>
          <w:tcPr>
            <w:tcW w:w="4927" w:type="dxa"/>
            <w:shd w:val="clear" w:color="auto" w:fill="auto"/>
          </w:tcPr>
          <w:p w:rsidR="0031003E" w:rsidRDefault="005C70E9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Тел.: 017 369 31 94 (бухгалтерия).</w:t>
            </w:r>
          </w:p>
          <w:p w:rsidR="005C70E9" w:rsidRPr="001657EB" w:rsidRDefault="005C70E9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e</w:t>
            </w:r>
            <w:r w:rsidRPr="001657EB">
              <w:rPr>
                <w:rFonts w:ascii="Times New Roman" w:hAnsi="Times New Roman"/>
                <w:sz w:val="24"/>
                <w:szCs w:val="24"/>
              </w:rPr>
              <w:t>-</w:t>
            </w:r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1657E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rcor</w:t>
            </w:r>
            <w:proofErr w:type="spellEnd"/>
            <w:r w:rsidRPr="001657EB">
              <w:rPr>
                <w:rFonts w:ascii="Times New Roman" w:hAnsi="Times New Roman"/>
                <w:sz w:val="24"/>
                <w:szCs w:val="24"/>
              </w:rPr>
              <w:t>1@</w:t>
            </w:r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1657E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5529" w:type="dxa"/>
            <w:shd w:val="clear" w:color="auto" w:fill="auto"/>
          </w:tcPr>
          <w:p w:rsidR="0031003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№ _________</w:t>
            </w:r>
            <w:r w:rsidR="001915F3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31003E" w:rsidRPr="00277AD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аспорт №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 xml:space="preserve"> ___________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15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выдан _</w:t>
            </w:r>
            <w:r w:rsidR="001915F3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</w:tc>
      </w:tr>
      <w:tr w:rsidR="0031003E" w:rsidRPr="0031003E" w:rsidTr="001915F3">
        <w:tc>
          <w:tcPr>
            <w:tcW w:w="4927" w:type="dxa"/>
            <w:shd w:val="clear" w:color="auto" w:fill="auto"/>
          </w:tcPr>
          <w:p w:rsidR="0031003E" w:rsidRPr="005C70E9" w:rsidRDefault="005C70E9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caps/>
                <w:sz w:val="24"/>
                <w:szCs w:val="24"/>
              </w:rPr>
              <w:t>р</w:t>
            </w:r>
            <w:r w:rsidRPr="005C70E9">
              <w:rPr>
                <w:rFonts w:ascii="Times New Roman" w:hAnsi="Times New Roman"/>
                <w:sz w:val="24"/>
                <w:szCs w:val="24"/>
              </w:rPr>
              <w:t>/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счет</w:t>
            </w:r>
            <w:r w:rsidRPr="005C70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BY</w:t>
            </w:r>
            <w:r w:rsidRPr="005C70E9">
              <w:rPr>
                <w:rFonts w:ascii="Times New Roman" w:hAnsi="Times New Roman"/>
                <w:sz w:val="24"/>
                <w:szCs w:val="24"/>
              </w:rPr>
              <w:t>45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АКВВ</w:t>
            </w:r>
            <w:r w:rsidRPr="005C70E9">
              <w:rPr>
                <w:rFonts w:ascii="Times New Roman" w:hAnsi="Times New Roman"/>
                <w:sz w:val="24"/>
                <w:szCs w:val="24"/>
              </w:rPr>
              <w:t>36049863300145500000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 xml:space="preserve">в ЦБУ № 510 ОАО «АСБ </w:t>
            </w:r>
            <w:proofErr w:type="spellStart"/>
            <w:r w:rsidRPr="00277ADE">
              <w:rPr>
                <w:rFonts w:ascii="Times New Roman" w:hAnsi="Times New Roman"/>
                <w:sz w:val="24"/>
                <w:szCs w:val="24"/>
              </w:rPr>
              <w:t>Беларусбанк</w:t>
            </w:r>
            <w:proofErr w:type="spellEnd"/>
            <w:r w:rsidRPr="00277AD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9D7" w:rsidRPr="00277ADE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5939D7" w:rsidRPr="00277ADE">
              <w:rPr>
                <w:rFonts w:ascii="Times New Roman" w:hAnsi="Times New Roman"/>
                <w:sz w:val="24"/>
                <w:szCs w:val="24"/>
              </w:rPr>
              <w:t>г.Минск</w:t>
            </w:r>
            <w:proofErr w:type="spellEnd"/>
            <w:r w:rsidR="005939D7" w:rsidRPr="00277ADE">
              <w:rPr>
                <w:rFonts w:ascii="Times New Roman" w:hAnsi="Times New Roman"/>
                <w:sz w:val="24"/>
                <w:szCs w:val="24"/>
              </w:rPr>
              <w:t>, пр-т Независимости, 56),</w:t>
            </w:r>
            <w:r w:rsidR="005939D7">
              <w:rPr>
                <w:rFonts w:ascii="Times New Roman" w:hAnsi="Times New Roman"/>
                <w:sz w:val="24"/>
                <w:szCs w:val="24"/>
              </w:rPr>
              <w:t xml:space="preserve"> код (</w:t>
            </w:r>
            <w:r w:rsidR="005939D7" w:rsidRPr="00277ADE">
              <w:rPr>
                <w:rFonts w:ascii="Times New Roman" w:hAnsi="Times New Roman"/>
                <w:sz w:val="24"/>
                <w:szCs w:val="24"/>
                <w:lang w:val="en-US"/>
              </w:rPr>
              <w:t>BIC</w:t>
            </w:r>
          </w:p>
        </w:tc>
        <w:tc>
          <w:tcPr>
            <w:tcW w:w="5529" w:type="dxa"/>
            <w:shd w:val="clear" w:color="auto" w:fill="auto"/>
          </w:tcPr>
          <w:p w:rsidR="0031003E" w:rsidRPr="0031003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1003E">
              <w:rPr>
                <w:rFonts w:ascii="Times New Roman" w:hAnsi="Times New Roman"/>
                <w:sz w:val="24"/>
                <w:szCs w:val="24"/>
                <w:lang w:val="en-US"/>
              </w:rPr>
              <w:t>___________________________________</w:t>
            </w:r>
            <w:r w:rsidR="001915F3">
              <w:rPr>
                <w:rFonts w:ascii="Times New Roman" w:hAnsi="Times New Roman"/>
                <w:sz w:val="24"/>
                <w:szCs w:val="24"/>
              </w:rPr>
              <w:t>__</w:t>
            </w:r>
            <w:r w:rsidRPr="0031003E">
              <w:rPr>
                <w:rFonts w:ascii="Times New Roman" w:hAnsi="Times New Roman"/>
                <w:sz w:val="24"/>
                <w:szCs w:val="24"/>
                <w:lang w:val="en-US"/>
              </w:rPr>
              <w:t>_______</w:t>
            </w:r>
          </w:p>
          <w:p w:rsidR="0031003E" w:rsidRPr="0031003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1003E">
              <w:rPr>
                <w:rFonts w:ascii="Times New Roman" w:hAnsi="Times New Roman"/>
                <w:sz w:val="24"/>
                <w:szCs w:val="24"/>
                <w:lang w:val="en-US"/>
              </w:rPr>
              <w:t>________________________________ __.__.20__.</w:t>
            </w:r>
          </w:p>
          <w:p w:rsidR="0031003E" w:rsidRPr="0031003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31003E">
              <w:rPr>
                <w:rFonts w:ascii="Times New Roman" w:hAnsi="Times New Roman"/>
                <w:sz w:val="24"/>
                <w:szCs w:val="24"/>
                <w:lang w:val="en-US"/>
              </w:rPr>
              <w:t>.: __________________________________</w:t>
            </w:r>
          </w:p>
        </w:tc>
      </w:tr>
      <w:tr w:rsidR="0031003E" w:rsidRPr="00277ADE" w:rsidTr="001915F3">
        <w:tc>
          <w:tcPr>
            <w:tcW w:w="4927" w:type="dxa"/>
            <w:shd w:val="clear" w:color="auto" w:fill="auto"/>
          </w:tcPr>
          <w:p w:rsidR="005939D7" w:rsidRDefault="005939D7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SWIFT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AKBBBY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2</w:t>
            </w:r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003E" w:rsidRPr="005C70E9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31003E" w:rsidRPr="00277AD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7ADE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e</w:t>
            </w:r>
            <w:r w:rsidRPr="00277ADE">
              <w:rPr>
                <w:rFonts w:ascii="Times New Roman" w:hAnsi="Times New Roman"/>
                <w:sz w:val="24"/>
                <w:szCs w:val="24"/>
                <w:lang w:val="en-US"/>
              </w:rPr>
              <w:t>-mail: ________________________________</w:t>
            </w:r>
          </w:p>
        </w:tc>
      </w:tr>
      <w:tr w:rsidR="0031003E" w:rsidRPr="005C70E9" w:rsidTr="001915F3">
        <w:tc>
          <w:tcPr>
            <w:tcW w:w="4927" w:type="dxa"/>
            <w:shd w:val="clear" w:color="auto" w:fill="auto"/>
          </w:tcPr>
          <w:p w:rsidR="0031003E" w:rsidRPr="00277ADE" w:rsidRDefault="0031003E" w:rsidP="00064B80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5529" w:type="dxa"/>
            <w:shd w:val="clear" w:color="auto" w:fill="auto"/>
          </w:tcPr>
          <w:p w:rsidR="0031003E" w:rsidRPr="005C70E9" w:rsidRDefault="005C70E9" w:rsidP="00064B80">
            <w:pPr>
              <w:spacing w:after="0" w:line="240" w:lineRule="auto"/>
              <w:ind w:right="142"/>
              <w:rPr>
                <w:rFonts w:ascii="Times New Roman" w:hAnsi="Times New Roman"/>
                <w:sz w:val="24"/>
                <w:szCs w:val="24"/>
              </w:rPr>
            </w:pPr>
            <w:r w:rsidRPr="005C70E9">
              <w:rPr>
                <w:rFonts w:ascii="Times New Roman" w:hAnsi="Times New Roman"/>
                <w:sz w:val="24"/>
                <w:szCs w:val="24"/>
                <w:lang w:eastAsia="ru-RU"/>
              </w:rPr>
              <w:t>Спортсмен-учащийся (законный представитель несовершеннолетнего Спортсмена-учащегося)</w:t>
            </w:r>
          </w:p>
        </w:tc>
      </w:tr>
      <w:tr w:rsidR="0031003E" w:rsidRPr="00277ADE" w:rsidTr="001915F3">
        <w:tc>
          <w:tcPr>
            <w:tcW w:w="4927" w:type="dxa"/>
            <w:shd w:val="clear" w:color="auto" w:fill="auto"/>
          </w:tcPr>
          <w:p w:rsidR="0031003E" w:rsidRPr="00277ADE" w:rsidRDefault="0031003E" w:rsidP="00064B80">
            <w:pPr>
              <w:spacing w:before="300" w:after="0" w:line="240" w:lineRule="auto"/>
              <w:ind w:right="142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7ADE">
              <w:rPr>
                <w:rFonts w:ascii="Times New Roman" w:hAnsi="Times New Roman"/>
                <w:sz w:val="24"/>
                <w:szCs w:val="24"/>
              </w:rPr>
              <w:t>М.А.Минкин</w:t>
            </w:r>
            <w:proofErr w:type="spellEnd"/>
          </w:p>
        </w:tc>
        <w:tc>
          <w:tcPr>
            <w:tcW w:w="5529" w:type="dxa"/>
            <w:shd w:val="clear" w:color="auto" w:fill="auto"/>
          </w:tcPr>
          <w:p w:rsidR="0031003E" w:rsidRPr="00277ADE" w:rsidRDefault="0031003E" w:rsidP="00064B80">
            <w:pPr>
              <w:spacing w:before="300" w:after="0" w:line="240" w:lineRule="auto"/>
              <w:ind w:right="142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bookmarkEnd w:id="2"/>
    </w:tbl>
    <w:p w:rsidR="001D7606" w:rsidRDefault="006029C9" w:rsidP="00064B80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029C9" w:rsidRPr="006029C9" w:rsidRDefault="006029C9" w:rsidP="00064B80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29C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6029C9" w:rsidRPr="006029C9" w:rsidRDefault="006029C9" w:rsidP="00064B80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29C9">
        <w:rPr>
          <w:rFonts w:ascii="Times New Roman" w:hAnsi="Times New Roman" w:cs="Times New Roman"/>
          <w:sz w:val="24"/>
          <w:szCs w:val="24"/>
        </w:rPr>
        <w:t xml:space="preserve">к договору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029C9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029C9">
        <w:rPr>
          <w:rFonts w:ascii="Times New Roman" w:hAnsi="Times New Roman" w:cs="Times New Roman"/>
          <w:sz w:val="24"/>
          <w:szCs w:val="24"/>
        </w:rPr>
        <w:t xml:space="preserve">__ от __ ______ </w:t>
      </w:r>
      <w:r>
        <w:rPr>
          <w:rFonts w:ascii="Times New Roman" w:hAnsi="Times New Roman" w:cs="Times New Roman"/>
          <w:sz w:val="24"/>
          <w:szCs w:val="24"/>
        </w:rPr>
        <w:t>202</w:t>
      </w:r>
      <w:r w:rsidRPr="006029C9">
        <w:rPr>
          <w:rFonts w:ascii="Times New Roman" w:hAnsi="Times New Roman" w:cs="Times New Roman"/>
          <w:sz w:val="24"/>
          <w:szCs w:val="24"/>
        </w:rPr>
        <w:t>__ г.</w:t>
      </w:r>
    </w:p>
    <w:p w:rsidR="006029C9" w:rsidRPr="006029C9" w:rsidRDefault="006029C9" w:rsidP="00064B80">
      <w:pPr>
        <w:pStyle w:val="ConsPlusNormal"/>
        <w:ind w:left="567"/>
        <w:rPr>
          <w:rFonts w:ascii="Times New Roman" w:hAnsi="Times New Roman" w:cs="Times New Roman"/>
          <w:sz w:val="24"/>
          <w:szCs w:val="24"/>
        </w:rPr>
      </w:pPr>
    </w:p>
    <w:p w:rsidR="006029C9" w:rsidRPr="006029C9" w:rsidRDefault="006029C9" w:rsidP="00064B80">
      <w:pPr>
        <w:pStyle w:val="ConsPlusNormal"/>
        <w:ind w:left="567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ar235"/>
      <w:bookmarkEnd w:id="6"/>
      <w:r w:rsidRPr="006029C9">
        <w:rPr>
          <w:rFonts w:ascii="Times New Roman" w:hAnsi="Times New Roman" w:cs="Times New Roman"/>
          <w:b/>
          <w:bCs/>
          <w:sz w:val="24"/>
          <w:szCs w:val="24"/>
        </w:rPr>
        <w:t>Спортивные результаты, которые должен достичь Спортсмен-учащийся</w:t>
      </w:r>
    </w:p>
    <w:p w:rsidR="006029C9" w:rsidRDefault="006029C9" w:rsidP="00064B80">
      <w:pPr>
        <w:pStyle w:val="ConsPlusNormal"/>
        <w:ind w:left="567"/>
        <w:rPr>
          <w:rFonts w:ascii="Times New Roman" w:hAnsi="Times New Roman" w:cs="Times New Roman"/>
          <w:sz w:val="24"/>
          <w:szCs w:val="24"/>
        </w:rPr>
      </w:pPr>
    </w:p>
    <w:p w:rsidR="006029C9" w:rsidRPr="005A38A8" w:rsidRDefault="006029C9" w:rsidP="00064B80">
      <w:pPr>
        <w:pStyle w:val="titlep"/>
        <w:spacing w:before="0" w:after="0"/>
        <w:ind w:left="567"/>
        <w:jc w:val="both"/>
        <w:rPr>
          <w:b w:val="0"/>
        </w:rPr>
      </w:pPr>
      <w:r w:rsidRPr="005A38A8">
        <w:rPr>
          <w:b w:val="0"/>
        </w:rPr>
        <w:t>___ ________________ 202__ г.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г. Минск</w:t>
      </w:r>
    </w:p>
    <w:p w:rsidR="006029C9" w:rsidRPr="006029C9" w:rsidRDefault="006029C9" w:rsidP="00064B80">
      <w:pPr>
        <w:pStyle w:val="ConsPlusNormal"/>
        <w:ind w:left="567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7"/>
        <w:gridCol w:w="3390"/>
        <w:gridCol w:w="2611"/>
      </w:tblGrid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9C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064B80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спортивных соревнований, </w:t>
            </w:r>
            <w:r w:rsidRPr="006029C9">
              <w:rPr>
                <w:rFonts w:ascii="Times New Roman" w:hAnsi="Times New Roman" w:cs="Times New Roman"/>
                <w:sz w:val="24"/>
                <w:szCs w:val="24"/>
              </w:rPr>
              <w:t>вид программы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29C9" w:rsidRPr="006029C9" w:rsidRDefault="006029C9" w:rsidP="00064B80">
            <w:pPr>
              <w:pStyle w:val="ConsPlusNormal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9C9">
              <w:rPr>
                <w:rFonts w:ascii="Times New Roman" w:hAnsi="Times New Roman" w:cs="Times New Roman"/>
                <w:sz w:val="24"/>
                <w:szCs w:val="24"/>
              </w:rPr>
              <w:t>Спортивный результат, место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29C9" w:rsidRPr="006029C9" w:rsidRDefault="006029C9" w:rsidP="00064B80">
            <w:pPr>
              <w:pStyle w:val="ConsPlusNormal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9C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9C9" w:rsidRPr="006029C9" w:rsidTr="00064B80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9C9" w:rsidRPr="006029C9" w:rsidRDefault="006029C9" w:rsidP="00064B80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29C9" w:rsidRPr="006029C9" w:rsidRDefault="006029C9" w:rsidP="00064B80">
      <w:pPr>
        <w:pStyle w:val="ConsPlusNormal"/>
        <w:ind w:left="56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3717"/>
        <w:gridCol w:w="6064"/>
      </w:tblGrid>
      <w:tr w:rsidR="006029C9" w:rsidRPr="00277ADE" w:rsidTr="001657EB">
        <w:tc>
          <w:tcPr>
            <w:tcW w:w="3717" w:type="dxa"/>
            <w:shd w:val="clear" w:color="auto" w:fill="auto"/>
          </w:tcPr>
          <w:p w:rsidR="006029C9" w:rsidRPr="00277ADE" w:rsidRDefault="006029C9" w:rsidP="00064B80">
            <w:pPr>
              <w:spacing w:before="80" w:after="60"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00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6064" w:type="dxa"/>
            <w:shd w:val="clear" w:color="auto" w:fill="auto"/>
          </w:tcPr>
          <w:p w:rsidR="006029C9" w:rsidRPr="00277ADE" w:rsidRDefault="006029C9" w:rsidP="00064B80">
            <w:pPr>
              <w:spacing w:before="80" w:after="60" w:line="240" w:lineRule="auto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3100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Спортсмен-учащийся (законный представитель несовершеннолетнего Спортсмена-учащегося)</w:t>
            </w:r>
          </w:p>
        </w:tc>
      </w:tr>
      <w:tr w:rsidR="006029C9" w:rsidRPr="00277ADE" w:rsidTr="001657EB">
        <w:tc>
          <w:tcPr>
            <w:tcW w:w="3717" w:type="dxa"/>
            <w:shd w:val="clear" w:color="auto" w:fill="auto"/>
          </w:tcPr>
          <w:p w:rsidR="006029C9" w:rsidRPr="00277ADE" w:rsidRDefault="006029C9" w:rsidP="00064B80">
            <w:pPr>
              <w:spacing w:after="0" w:line="240" w:lineRule="auto"/>
              <w:ind w:left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 «Республиканский центр олимпийского резерва по гандболу»</w:t>
            </w:r>
          </w:p>
        </w:tc>
        <w:tc>
          <w:tcPr>
            <w:tcW w:w="6064" w:type="dxa"/>
            <w:shd w:val="clear" w:color="auto" w:fill="auto"/>
          </w:tcPr>
          <w:p w:rsidR="006029C9" w:rsidRPr="00277ADE" w:rsidRDefault="006029C9" w:rsidP="00064B80">
            <w:pPr>
              <w:spacing w:before="40" w:after="0"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:rsidR="006029C9" w:rsidRPr="00277ADE" w:rsidRDefault="006029C9" w:rsidP="00064B80">
            <w:pPr>
              <w:spacing w:before="40" w:after="0"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ADE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77ADE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</w:tr>
    </w:tbl>
    <w:p w:rsidR="006029C9" w:rsidRPr="006029C9" w:rsidRDefault="006029C9" w:rsidP="006029C9">
      <w:pPr>
        <w:spacing w:after="0" w:line="240" w:lineRule="auto"/>
        <w:rPr>
          <w:rFonts w:ascii="Times New Roman" w:hAnsi="Times New Roman"/>
          <w:sz w:val="2"/>
          <w:szCs w:val="2"/>
        </w:rPr>
      </w:pPr>
    </w:p>
    <w:sectPr w:rsidR="006029C9" w:rsidRPr="006029C9" w:rsidSect="00064B80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425" w:bottom="964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76E" w:rsidRDefault="0078376E" w:rsidP="0046507D">
      <w:pPr>
        <w:spacing w:after="0" w:line="240" w:lineRule="auto"/>
      </w:pPr>
      <w:r>
        <w:separator/>
      </w:r>
    </w:p>
  </w:endnote>
  <w:endnote w:type="continuationSeparator" w:id="0">
    <w:p w:rsidR="0078376E" w:rsidRDefault="0078376E" w:rsidP="00465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567" w:type="dxa"/>
      <w:tblLook w:val="04A0" w:firstRow="1" w:lastRow="0" w:firstColumn="1" w:lastColumn="0" w:noHBand="0" w:noVBand="1"/>
    </w:tblPr>
    <w:tblGrid>
      <w:gridCol w:w="3652"/>
      <w:gridCol w:w="6095"/>
    </w:tblGrid>
    <w:tr w:rsidR="001D0E8B" w:rsidRPr="001D0E8B" w:rsidTr="001657EB">
      <w:tc>
        <w:tcPr>
          <w:tcW w:w="3652" w:type="dxa"/>
          <w:shd w:val="clear" w:color="auto" w:fill="auto"/>
        </w:tcPr>
        <w:p w:rsidR="001D0E8B" w:rsidRPr="001D0E8B" w:rsidRDefault="001D0E8B" w:rsidP="008C180E">
          <w:pPr>
            <w:spacing w:after="0" w:line="240" w:lineRule="auto"/>
            <w:jc w:val="both"/>
            <w:rPr>
              <w:rFonts w:ascii="Times New Roman" w:hAnsi="Times New Roman"/>
            </w:rPr>
          </w:pPr>
          <w:r w:rsidRPr="001D0E8B">
            <w:rPr>
              <w:rFonts w:ascii="Times New Roman" w:hAnsi="Times New Roman"/>
              <w:lang w:eastAsia="ru-RU"/>
            </w:rPr>
            <w:t>Организация</w:t>
          </w:r>
        </w:p>
      </w:tc>
      <w:tc>
        <w:tcPr>
          <w:tcW w:w="6095" w:type="dxa"/>
          <w:shd w:val="clear" w:color="auto" w:fill="auto"/>
        </w:tcPr>
        <w:p w:rsidR="001D0E8B" w:rsidRPr="001D0E8B" w:rsidRDefault="001D0E8B" w:rsidP="008C180E">
          <w:pPr>
            <w:spacing w:after="0" w:line="240" w:lineRule="auto"/>
            <w:rPr>
              <w:rFonts w:ascii="Times New Roman" w:hAnsi="Times New Roman"/>
            </w:rPr>
          </w:pPr>
          <w:r w:rsidRPr="001D0E8B">
            <w:rPr>
              <w:rFonts w:ascii="Times New Roman" w:hAnsi="Times New Roman"/>
              <w:lang w:eastAsia="ru-RU"/>
            </w:rPr>
            <w:t>Спортсмен-учащийся (законный представитель несовершеннолетнего Спортсмена-учащегося)</w:t>
          </w:r>
        </w:p>
      </w:tc>
    </w:tr>
  </w:tbl>
  <w:p w:rsidR="001D0E8B" w:rsidRDefault="001D0E8B" w:rsidP="001D0E8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10"/>
      <w:gridCol w:w="6804"/>
    </w:tblGrid>
    <w:tr w:rsidR="001D0E8B" w:rsidRPr="001D0E8B" w:rsidTr="00006635">
      <w:tc>
        <w:tcPr>
          <w:tcW w:w="3510" w:type="dxa"/>
          <w:shd w:val="clear" w:color="auto" w:fill="auto"/>
        </w:tcPr>
        <w:p w:rsidR="001D0E8B" w:rsidRPr="001D0E8B" w:rsidRDefault="001D0E8B" w:rsidP="008C180E">
          <w:pPr>
            <w:spacing w:after="0" w:line="240" w:lineRule="auto"/>
            <w:jc w:val="both"/>
            <w:rPr>
              <w:rFonts w:ascii="Times New Roman" w:hAnsi="Times New Roman"/>
            </w:rPr>
          </w:pPr>
          <w:r w:rsidRPr="001D0E8B">
            <w:rPr>
              <w:rFonts w:ascii="Times New Roman" w:hAnsi="Times New Roman"/>
              <w:lang w:eastAsia="ru-RU"/>
            </w:rPr>
            <w:t>Организация</w:t>
          </w:r>
        </w:p>
      </w:tc>
      <w:tc>
        <w:tcPr>
          <w:tcW w:w="6804" w:type="dxa"/>
          <w:shd w:val="clear" w:color="auto" w:fill="auto"/>
        </w:tcPr>
        <w:p w:rsidR="001D0E8B" w:rsidRPr="001D0E8B" w:rsidRDefault="001D0E8B" w:rsidP="008C180E">
          <w:pPr>
            <w:spacing w:after="0" w:line="240" w:lineRule="auto"/>
            <w:rPr>
              <w:rFonts w:ascii="Times New Roman" w:hAnsi="Times New Roman"/>
            </w:rPr>
          </w:pPr>
          <w:r w:rsidRPr="001D0E8B">
            <w:rPr>
              <w:rFonts w:ascii="Times New Roman" w:hAnsi="Times New Roman"/>
              <w:lang w:eastAsia="ru-RU"/>
            </w:rPr>
            <w:t>Спортсмен-учащийся (законный представитель несовершеннолетнего Спортсмена-учащегося)</w:t>
          </w:r>
        </w:p>
      </w:tc>
    </w:tr>
  </w:tbl>
  <w:p w:rsidR="001D0E8B" w:rsidRPr="001D0E8B" w:rsidRDefault="001D0E8B" w:rsidP="001D0E8B">
    <w:pPr>
      <w:pStyle w:val="a5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76E" w:rsidRDefault="0078376E" w:rsidP="0046507D">
      <w:pPr>
        <w:spacing w:after="0" w:line="240" w:lineRule="auto"/>
      </w:pPr>
      <w:r>
        <w:separator/>
      </w:r>
    </w:p>
  </w:footnote>
  <w:footnote w:type="continuationSeparator" w:id="0">
    <w:p w:rsidR="0078376E" w:rsidRDefault="0078376E" w:rsidP="00465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C22" w:rsidRDefault="00D12C22" w:rsidP="00F028E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end"/>
    </w:r>
  </w:p>
  <w:p w:rsidR="00D12C22" w:rsidRDefault="00D12C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E8B" w:rsidRPr="001D0E8B" w:rsidRDefault="001D0E8B" w:rsidP="001D0E8B">
    <w:pPr>
      <w:pStyle w:val="a3"/>
      <w:jc w:val="center"/>
      <w:rPr>
        <w:rFonts w:ascii="Times New Roman" w:hAnsi="Times New Roman"/>
        <w:b/>
      </w:rPr>
    </w:pPr>
    <w:r w:rsidRPr="001D0E8B">
      <w:rPr>
        <w:rFonts w:ascii="Times New Roman" w:hAnsi="Times New Roman"/>
        <w:b/>
      </w:rPr>
      <w:fldChar w:fldCharType="begin"/>
    </w:r>
    <w:r w:rsidRPr="001D0E8B">
      <w:rPr>
        <w:rFonts w:ascii="Times New Roman" w:hAnsi="Times New Roman"/>
        <w:b/>
      </w:rPr>
      <w:instrText>PAGE   \* MERGEFORMAT</w:instrText>
    </w:r>
    <w:r w:rsidRPr="001D0E8B">
      <w:rPr>
        <w:rFonts w:ascii="Times New Roman" w:hAnsi="Times New Roman"/>
        <w:b/>
      </w:rPr>
      <w:fldChar w:fldCharType="separate"/>
    </w:r>
    <w:r w:rsidR="004000EC">
      <w:rPr>
        <w:rFonts w:ascii="Times New Roman" w:hAnsi="Times New Roman"/>
        <w:b/>
        <w:noProof/>
      </w:rPr>
      <w:t>6</w:t>
    </w:r>
    <w:r w:rsidRPr="001D0E8B">
      <w:rPr>
        <w:rFonts w:ascii="Times New Roman" w:hAnsi="Times New Roman"/>
        <w:b/>
      </w:rPr>
      <w:fldChar w:fldCharType="end"/>
    </w:r>
  </w:p>
  <w:p w:rsidR="001D0E8B" w:rsidRDefault="001D0E8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6AF" w:rsidRPr="004446AF" w:rsidRDefault="004446AF" w:rsidP="004446AF">
    <w:pPr>
      <w:pStyle w:val="a3"/>
      <w:rPr>
        <w:rFonts w:ascii="Arial" w:hAnsi="Arial" w:cs="Arial"/>
        <w:sz w:val="10"/>
        <w:szCs w:val="10"/>
      </w:rPr>
    </w:pPr>
    <w:r w:rsidRPr="004446AF">
      <w:rPr>
        <w:rFonts w:ascii="Arial" w:hAnsi="Arial" w:cs="Arial"/>
        <w:sz w:val="10"/>
        <w:szCs w:val="10"/>
      </w:rPr>
      <w:t>форма- Договор РЦОР о спортивной подготовке спортсмена-учащегося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B80"/>
    <w:rsid w:val="000048E3"/>
    <w:rsid w:val="00006635"/>
    <w:rsid w:val="00023858"/>
    <w:rsid w:val="00025EE9"/>
    <w:rsid w:val="00035D9F"/>
    <w:rsid w:val="00054766"/>
    <w:rsid w:val="00064B80"/>
    <w:rsid w:val="00066441"/>
    <w:rsid w:val="00070BA8"/>
    <w:rsid w:val="00073510"/>
    <w:rsid w:val="00081319"/>
    <w:rsid w:val="00082592"/>
    <w:rsid w:val="00085780"/>
    <w:rsid w:val="000A4379"/>
    <w:rsid w:val="000A7FEA"/>
    <w:rsid w:val="000D6B39"/>
    <w:rsid w:val="001002E1"/>
    <w:rsid w:val="00110D23"/>
    <w:rsid w:val="00130C3E"/>
    <w:rsid w:val="0014213B"/>
    <w:rsid w:val="00151725"/>
    <w:rsid w:val="00151D89"/>
    <w:rsid w:val="001657EB"/>
    <w:rsid w:val="001915F3"/>
    <w:rsid w:val="001944CA"/>
    <w:rsid w:val="00196259"/>
    <w:rsid w:val="001A13C1"/>
    <w:rsid w:val="001B0E31"/>
    <w:rsid w:val="001B4137"/>
    <w:rsid w:val="001B43DD"/>
    <w:rsid w:val="001C2F46"/>
    <w:rsid w:val="001D0AA9"/>
    <w:rsid w:val="001D0E8B"/>
    <w:rsid w:val="001D7606"/>
    <w:rsid w:val="001D7C4E"/>
    <w:rsid w:val="001F7C64"/>
    <w:rsid w:val="0020036F"/>
    <w:rsid w:val="002161BE"/>
    <w:rsid w:val="00230435"/>
    <w:rsid w:val="00236A64"/>
    <w:rsid w:val="00236A6C"/>
    <w:rsid w:val="002426C7"/>
    <w:rsid w:val="002513F8"/>
    <w:rsid w:val="00262199"/>
    <w:rsid w:val="002A2F34"/>
    <w:rsid w:val="002B5782"/>
    <w:rsid w:val="002C51B2"/>
    <w:rsid w:val="002D2261"/>
    <w:rsid w:val="002E0BCB"/>
    <w:rsid w:val="002F452B"/>
    <w:rsid w:val="002F6846"/>
    <w:rsid w:val="0031003E"/>
    <w:rsid w:val="00311663"/>
    <w:rsid w:val="00333B29"/>
    <w:rsid w:val="0036061D"/>
    <w:rsid w:val="003624B4"/>
    <w:rsid w:val="00372D54"/>
    <w:rsid w:val="00373A1B"/>
    <w:rsid w:val="003742CA"/>
    <w:rsid w:val="00374895"/>
    <w:rsid w:val="003852FB"/>
    <w:rsid w:val="00395554"/>
    <w:rsid w:val="003A45A4"/>
    <w:rsid w:val="003D54AC"/>
    <w:rsid w:val="004000EC"/>
    <w:rsid w:val="00406BCC"/>
    <w:rsid w:val="00424692"/>
    <w:rsid w:val="00427CF1"/>
    <w:rsid w:val="00427E05"/>
    <w:rsid w:val="00431B2B"/>
    <w:rsid w:val="00441E66"/>
    <w:rsid w:val="004446AF"/>
    <w:rsid w:val="004506EB"/>
    <w:rsid w:val="00456612"/>
    <w:rsid w:val="00460ECD"/>
    <w:rsid w:val="0046507D"/>
    <w:rsid w:val="00467B99"/>
    <w:rsid w:val="0047482A"/>
    <w:rsid w:val="004968C0"/>
    <w:rsid w:val="004B036E"/>
    <w:rsid w:val="004B24D3"/>
    <w:rsid w:val="004C638A"/>
    <w:rsid w:val="004F0A3A"/>
    <w:rsid w:val="00532285"/>
    <w:rsid w:val="00537B91"/>
    <w:rsid w:val="00551A9F"/>
    <w:rsid w:val="00557039"/>
    <w:rsid w:val="00567FFD"/>
    <w:rsid w:val="00572139"/>
    <w:rsid w:val="00576D0A"/>
    <w:rsid w:val="005858A6"/>
    <w:rsid w:val="005939D7"/>
    <w:rsid w:val="005A38A8"/>
    <w:rsid w:val="005A5E2B"/>
    <w:rsid w:val="005B1256"/>
    <w:rsid w:val="005B7479"/>
    <w:rsid w:val="005C61BF"/>
    <w:rsid w:val="005C70E9"/>
    <w:rsid w:val="005D4C0B"/>
    <w:rsid w:val="005D6B5B"/>
    <w:rsid w:val="005E1942"/>
    <w:rsid w:val="006029C9"/>
    <w:rsid w:val="006167C3"/>
    <w:rsid w:val="00617B6A"/>
    <w:rsid w:val="00617D75"/>
    <w:rsid w:val="00637E53"/>
    <w:rsid w:val="0067198B"/>
    <w:rsid w:val="006734EF"/>
    <w:rsid w:val="00677871"/>
    <w:rsid w:val="00687A82"/>
    <w:rsid w:val="00693CFD"/>
    <w:rsid w:val="006A439E"/>
    <w:rsid w:val="006A7A79"/>
    <w:rsid w:val="006B1274"/>
    <w:rsid w:val="006B512D"/>
    <w:rsid w:val="006B71BB"/>
    <w:rsid w:val="006C020B"/>
    <w:rsid w:val="006D5B49"/>
    <w:rsid w:val="006E002F"/>
    <w:rsid w:val="006E5645"/>
    <w:rsid w:val="006E5C08"/>
    <w:rsid w:val="006F4A05"/>
    <w:rsid w:val="006F56F5"/>
    <w:rsid w:val="00722B16"/>
    <w:rsid w:val="00731F7E"/>
    <w:rsid w:val="0074322E"/>
    <w:rsid w:val="0075232A"/>
    <w:rsid w:val="00757163"/>
    <w:rsid w:val="0078376E"/>
    <w:rsid w:val="007A64A7"/>
    <w:rsid w:val="007A6887"/>
    <w:rsid w:val="007C2999"/>
    <w:rsid w:val="007D744C"/>
    <w:rsid w:val="007E7135"/>
    <w:rsid w:val="00804A2A"/>
    <w:rsid w:val="008413AA"/>
    <w:rsid w:val="00853EC3"/>
    <w:rsid w:val="00861BA7"/>
    <w:rsid w:val="008C180E"/>
    <w:rsid w:val="008C1C28"/>
    <w:rsid w:val="008C715C"/>
    <w:rsid w:val="008F07E7"/>
    <w:rsid w:val="00914D00"/>
    <w:rsid w:val="00916B5A"/>
    <w:rsid w:val="009213E1"/>
    <w:rsid w:val="00927E1A"/>
    <w:rsid w:val="0093351C"/>
    <w:rsid w:val="00936193"/>
    <w:rsid w:val="00956579"/>
    <w:rsid w:val="00964777"/>
    <w:rsid w:val="009965E7"/>
    <w:rsid w:val="009B5A92"/>
    <w:rsid w:val="009D1C87"/>
    <w:rsid w:val="009E1641"/>
    <w:rsid w:val="00A07738"/>
    <w:rsid w:val="00A115F1"/>
    <w:rsid w:val="00A173A8"/>
    <w:rsid w:val="00A26479"/>
    <w:rsid w:val="00A26D56"/>
    <w:rsid w:val="00A32781"/>
    <w:rsid w:val="00A3456C"/>
    <w:rsid w:val="00A34E40"/>
    <w:rsid w:val="00A414D8"/>
    <w:rsid w:val="00A42941"/>
    <w:rsid w:val="00A50C48"/>
    <w:rsid w:val="00A51B27"/>
    <w:rsid w:val="00A611B7"/>
    <w:rsid w:val="00A77622"/>
    <w:rsid w:val="00A7794E"/>
    <w:rsid w:val="00A8037B"/>
    <w:rsid w:val="00A84750"/>
    <w:rsid w:val="00A94988"/>
    <w:rsid w:val="00AB5E6E"/>
    <w:rsid w:val="00AC1563"/>
    <w:rsid w:val="00AC59CD"/>
    <w:rsid w:val="00AC7D63"/>
    <w:rsid w:val="00AD33B7"/>
    <w:rsid w:val="00AD531A"/>
    <w:rsid w:val="00AF5EBB"/>
    <w:rsid w:val="00B222B7"/>
    <w:rsid w:val="00B2515A"/>
    <w:rsid w:val="00B36C1B"/>
    <w:rsid w:val="00B570EF"/>
    <w:rsid w:val="00B60C68"/>
    <w:rsid w:val="00B62945"/>
    <w:rsid w:val="00B721C2"/>
    <w:rsid w:val="00B77DCA"/>
    <w:rsid w:val="00B86B96"/>
    <w:rsid w:val="00BC27C9"/>
    <w:rsid w:val="00BC28D2"/>
    <w:rsid w:val="00BC5432"/>
    <w:rsid w:val="00BC6F91"/>
    <w:rsid w:val="00BF4D14"/>
    <w:rsid w:val="00C07042"/>
    <w:rsid w:val="00C422F1"/>
    <w:rsid w:val="00C45B75"/>
    <w:rsid w:val="00C53DC1"/>
    <w:rsid w:val="00C57044"/>
    <w:rsid w:val="00C62974"/>
    <w:rsid w:val="00C872B5"/>
    <w:rsid w:val="00C90864"/>
    <w:rsid w:val="00D1213A"/>
    <w:rsid w:val="00D12C22"/>
    <w:rsid w:val="00D15AF0"/>
    <w:rsid w:val="00D3203D"/>
    <w:rsid w:val="00D34C81"/>
    <w:rsid w:val="00D35F36"/>
    <w:rsid w:val="00D4226D"/>
    <w:rsid w:val="00D4401B"/>
    <w:rsid w:val="00D44AED"/>
    <w:rsid w:val="00D4521F"/>
    <w:rsid w:val="00D716AB"/>
    <w:rsid w:val="00D97763"/>
    <w:rsid w:val="00DA4EE1"/>
    <w:rsid w:val="00DB7AAA"/>
    <w:rsid w:val="00DC4941"/>
    <w:rsid w:val="00DE3910"/>
    <w:rsid w:val="00DE775C"/>
    <w:rsid w:val="00DF1F04"/>
    <w:rsid w:val="00E00A81"/>
    <w:rsid w:val="00E01C66"/>
    <w:rsid w:val="00E1400E"/>
    <w:rsid w:val="00E24849"/>
    <w:rsid w:val="00E30B18"/>
    <w:rsid w:val="00E5354D"/>
    <w:rsid w:val="00E636C2"/>
    <w:rsid w:val="00E70C8F"/>
    <w:rsid w:val="00E71F11"/>
    <w:rsid w:val="00EA5112"/>
    <w:rsid w:val="00EA7514"/>
    <w:rsid w:val="00EC7ED9"/>
    <w:rsid w:val="00EE3077"/>
    <w:rsid w:val="00EE3542"/>
    <w:rsid w:val="00EF02B7"/>
    <w:rsid w:val="00EF7872"/>
    <w:rsid w:val="00F028E5"/>
    <w:rsid w:val="00F048C1"/>
    <w:rsid w:val="00F1319F"/>
    <w:rsid w:val="00F621F2"/>
    <w:rsid w:val="00F676AF"/>
    <w:rsid w:val="00F70087"/>
    <w:rsid w:val="00F84ABE"/>
    <w:rsid w:val="00F960E1"/>
    <w:rsid w:val="00FA7D8B"/>
    <w:rsid w:val="00FB0689"/>
    <w:rsid w:val="00FB0922"/>
    <w:rsid w:val="00FB14A5"/>
    <w:rsid w:val="00FB30FC"/>
    <w:rsid w:val="00FB5B93"/>
    <w:rsid w:val="00FC356F"/>
    <w:rsid w:val="00FE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5EF9B96A-A6F0-4119-87F9-D7FF8F91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46507D"/>
    <w:pPr>
      <w:spacing w:before="240" w:after="240" w:line="240" w:lineRule="auto"/>
      <w:ind w:right="2268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titlep">
    <w:name w:val="titlep"/>
    <w:basedOn w:val="a"/>
    <w:rsid w:val="0046507D"/>
    <w:pPr>
      <w:spacing w:before="240" w:after="24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46507D"/>
    <w:pPr>
      <w:spacing w:after="0" w:line="240" w:lineRule="auto"/>
      <w:jc w:val="right"/>
    </w:pPr>
    <w:rPr>
      <w:rFonts w:ascii="Times New Roman" w:hAnsi="Times New Roman"/>
      <w:lang w:eastAsia="ru-RU"/>
    </w:rPr>
  </w:style>
  <w:style w:type="paragraph" w:customStyle="1" w:styleId="titleu">
    <w:name w:val="titleu"/>
    <w:basedOn w:val="a"/>
    <w:rsid w:val="0046507D"/>
    <w:pPr>
      <w:spacing w:before="240" w:after="240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point">
    <w:name w:val="point"/>
    <w:basedOn w:val="a"/>
    <w:rsid w:val="0046507D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46507D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noski">
    <w:name w:val="snoski"/>
    <w:basedOn w:val="a"/>
    <w:rsid w:val="0046507D"/>
    <w:pPr>
      <w:spacing w:after="0" w:line="240" w:lineRule="auto"/>
      <w:ind w:firstLine="567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46507D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46507D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append">
    <w:name w:val="append"/>
    <w:basedOn w:val="a"/>
    <w:rsid w:val="0046507D"/>
    <w:pPr>
      <w:spacing w:after="0" w:line="240" w:lineRule="auto"/>
    </w:pPr>
    <w:rPr>
      <w:rFonts w:ascii="Times New Roman" w:hAnsi="Times New Roman"/>
      <w:lang w:eastAsia="ru-RU"/>
    </w:rPr>
  </w:style>
  <w:style w:type="paragraph" w:customStyle="1" w:styleId="changeadd">
    <w:name w:val="changeadd"/>
    <w:basedOn w:val="a"/>
    <w:rsid w:val="0046507D"/>
    <w:pPr>
      <w:spacing w:after="0" w:line="240" w:lineRule="auto"/>
      <w:ind w:left="1134"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46507D"/>
    <w:pPr>
      <w:spacing w:after="0" w:line="240" w:lineRule="auto"/>
      <w:ind w:left="1021"/>
    </w:pPr>
    <w:rPr>
      <w:rFonts w:ascii="Times New Roman" w:hAnsi="Times New Roman"/>
      <w:sz w:val="24"/>
      <w:szCs w:val="24"/>
      <w:lang w:eastAsia="ru-RU"/>
    </w:rPr>
  </w:style>
  <w:style w:type="paragraph" w:customStyle="1" w:styleId="append1">
    <w:name w:val="append1"/>
    <w:basedOn w:val="a"/>
    <w:rsid w:val="0046507D"/>
    <w:pPr>
      <w:spacing w:after="28" w:line="240" w:lineRule="auto"/>
    </w:pPr>
    <w:rPr>
      <w:rFonts w:ascii="Times New Roman" w:hAnsi="Times New Roman"/>
      <w:lang w:eastAsia="ru-RU"/>
    </w:rPr>
  </w:style>
  <w:style w:type="paragraph" w:customStyle="1" w:styleId="cap1">
    <w:name w:val="cap1"/>
    <w:basedOn w:val="a"/>
    <w:rsid w:val="0046507D"/>
    <w:pPr>
      <w:spacing w:after="0" w:line="240" w:lineRule="auto"/>
    </w:pPr>
    <w:rPr>
      <w:rFonts w:ascii="Times New Roman" w:hAnsi="Times New Roman"/>
      <w:lang w:eastAsia="ru-RU"/>
    </w:rPr>
  </w:style>
  <w:style w:type="paragraph" w:customStyle="1" w:styleId="capu1">
    <w:name w:val="capu1"/>
    <w:basedOn w:val="a"/>
    <w:rsid w:val="0046507D"/>
    <w:pPr>
      <w:spacing w:after="120" w:line="240" w:lineRule="auto"/>
    </w:pPr>
    <w:rPr>
      <w:rFonts w:ascii="Times New Roman" w:hAnsi="Times New Roman"/>
      <w:lang w:eastAsia="ru-RU"/>
    </w:rPr>
  </w:style>
  <w:style w:type="paragraph" w:customStyle="1" w:styleId="newncpi">
    <w:name w:val="newncpi"/>
    <w:basedOn w:val="a"/>
    <w:rsid w:val="0046507D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46507D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46507D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name">
    <w:name w:val="name"/>
    <w:rsid w:val="0046507D"/>
    <w:rPr>
      <w:rFonts w:ascii="Times New Roman" w:hAnsi="Times New Roman"/>
      <w:caps/>
    </w:rPr>
  </w:style>
  <w:style w:type="character" w:customStyle="1" w:styleId="promulgator">
    <w:name w:val="promulgator"/>
    <w:rsid w:val="0046507D"/>
    <w:rPr>
      <w:rFonts w:ascii="Times New Roman" w:hAnsi="Times New Roman"/>
      <w:caps/>
    </w:rPr>
  </w:style>
  <w:style w:type="character" w:customStyle="1" w:styleId="datepr">
    <w:name w:val="datepr"/>
    <w:rsid w:val="0046507D"/>
    <w:rPr>
      <w:rFonts w:ascii="Times New Roman" w:hAnsi="Times New Roman"/>
    </w:rPr>
  </w:style>
  <w:style w:type="character" w:customStyle="1" w:styleId="number">
    <w:name w:val="number"/>
    <w:rsid w:val="0046507D"/>
    <w:rPr>
      <w:rFonts w:ascii="Times New Roman" w:hAnsi="Times New Roman"/>
    </w:rPr>
  </w:style>
  <w:style w:type="character" w:customStyle="1" w:styleId="post">
    <w:name w:val="post"/>
    <w:rsid w:val="0046507D"/>
    <w:rPr>
      <w:rFonts w:ascii="Times New Roman" w:hAnsi="Times New Roman"/>
      <w:b/>
      <w:sz w:val="22"/>
    </w:rPr>
  </w:style>
  <w:style w:type="character" w:customStyle="1" w:styleId="pers">
    <w:name w:val="pers"/>
    <w:rsid w:val="0046507D"/>
    <w:rPr>
      <w:rFonts w:ascii="Times New Roman" w:hAnsi="Times New Roman"/>
      <w:b/>
      <w:sz w:val="22"/>
    </w:rPr>
  </w:style>
  <w:style w:type="paragraph" w:styleId="a3">
    <w:name w:val="header"/>
    <w:basedOn w:val="a"/>
    <w:link w:val="a4"/>
    <w:uiPriority w:val="99"/>
    <w:unhideWhenUsed/>
    <w:rsid w:val="00465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46507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465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46507D"/>
    <w:rPr>
      <w:rFonts w:cs="Times New Roman"/>
    </w:rPr>
  </w:style>
  <w:style w:type="character" w:styleId="a7">
    <w:name w:val="page number"/>
    <w:uiPriority w:val="99"/>
    <w:semiHidden/>
    <w:unhideWhenUsed/>
    <w:rsid w:val="0046507D"/>
    <w:rPr>
      <w:rFonts w:cs="Times New Roman"/>
    </w:rPr>
  </w:style>
  <w:style w:type="table" w:styleId="a8">
    <w:name w:val="Table Grid"/>
    <w:basedOn w:val="a1"/>
    <w:uiPriority w:val="39"/>
    <w:rsid w:val="0046507D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6B1274"/>
    <w:rPr>
      <w:rFonts w:cs="Times New Roman"/>
      <w:color w:val="154C94"/>
      <w:u w:val="single"/>
    </w:rPr>
  </w:style>
  <w:style w:type="paragraph" w:customStyle="1" w:styleId="underpoint">
    <w:name w:val="underpoint"/>
    <w:basedOn w:val="a"/>
    <w:rsid w:val="006B1274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underline">
    <w:name w:val="underline"/>
    <w:basedOn w:val="a"/>
    <w:rsid w:val="00EA5112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61BA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Normal">
    <w:name w:val="ConsPlusNormal"/>
    <w:rsid w:val="005858A6"/>
    <w:pPr>
      <w:widowControl w:val="0"/>
      <w:autoSpaceDE w:val="0"/>
      <w:autoSpaceDN w:val="0"/>
    </w:pPr>
    <w:rPr>
      <w:rFonts w:ascii="Arial" w:hAnsi="Arial" w:cs="Arial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77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A7794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9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STRUKTOR\Desktop\&#1092;&#1086;&#1088;&#1084;&#1072;-%20&#1044;&#1086;&#1075;%20&#1086;%20&#1089;&#1087;&#1086;&#1088;&#1090;&#1080;&#1074;&#1085;&#1086;&#1081;%20&#1087;&#1086;&#1076;&#1075;&#1086;&#1090;&#1086;&#1074;&#1082;&#1077;%20&#1089;&#1087;&#1086;&#1088;&#1090;&#1089;&#1084;&#1077;&#1085;&#1072;-&#1091;&#1095;&#1072;&#1097;&#1077;&#1075;&#1086;&#1089;&#1103;%20&#1080;&#1089;&#1087;&#1088;&#1072;&#1074;&#1083;&#1077;&#1085;&#1085;&#1099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F890B-899F-416C-845E-7C607AB8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форма- Дог о спортивной подготовке спортсмена-учащегося исправленный</Template>
  <TotalTime>21</TotalTime>
  <Pages>1</Pages>
  <Words>2580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ЮрСпектр</Company>
  <LinksUpToDate>false</LinksUpToDate>
  <CharactersWithSpaces>17252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2025-08-13T08:01:00Z</cp:lastPrinted>
  <dcterms:created xsi:type="dcterms:W3CDTF">2025-08-13T07:44:00Z</dcterms:created>
  <dcterms:modified xsi:type="dcterms:W3CDTF">2025-08-13T08:08:00Z</dcterms:modified>
</cp:coreProperties>
</file>